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125" w:right="3927" w:firstLine="-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MATIV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8.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636" w:right="43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X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VITI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536" w:right="14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4524" w:right="43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379" w:lineRule="auto"/>
        <w:ind w:left="4834" w:right="2837" w:firstLine="-42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</w:p>
    <w:p>
      <w:pPr>
        <w:spacing w:before="0" w:after="0" w:line="240" w:lineRule="auto"/>
        <w:ind w:left="57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8" w:after="0" w:line="263" w:lineRule="exact"/>
        <w:ind w:left="4716" w:right="451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7" w:after="0" w:line="263" w:lineRule="exact"/>
        <w:ind w:left="57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2363.999939" w:type="dxa"/>
      </w:tblPr>
      <w:tblGrid/>
      <w:tr>
        <w:trPr>
          <w:trHeight w:val="314" w:hRule="exact"/>
        </w:trPr>
        <w:tc>
          <w:tcPr>
            <w:tcW w:w="233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7" w:after="0" w:line="240" w:lineRule="auto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316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7" w:after="0" w:line="240" w:lineRule="auto"/>
              <w:ind w:left="1095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43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ili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;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270" w:hRule="exact"/>
        </w:trPr>
        <w:tc>
          <w:tcPr>
            <w:tcW w:w="233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Shp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316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1095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46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ili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;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316" w:hRule="exact"/>
        </w:trPr>
        <w:tc>
          <w:tcPr>
            <w:tcW w:w="233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316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1203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19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</w:tbl>
    <w:p>
      <w:pPr>
        <w:spacing w:before="96" w:after="0" w:line="268" w:lineRule="exact"/>
        <w:ind w:left="293" w:right="5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840" w:right="1020"/>
        </w:sectPr>
      </w:pPr>
      <w:rPr/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3" w:lineRule="exact"/>
        <w:ind w:left="576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60.199997pt;margin-top:11.589092pt;width:274.905005pt;height:45pt;mso-position-horizontal-relative:page;mso-position-vertical-relative:paragraph;z-index:-9029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316" w:hRule="exact"/>
                    </w:trPr>
                    <w:tc>
                      <w:tcPr>
                        <w:tcW w:w="230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7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319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7" w:after="0" w:line="240" w:lineRule="auto"/>
                          <w:ind w:left="1068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33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45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il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9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;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30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Shp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19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068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36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4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9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;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314" w:hRule="exact"/>
                    </w:trPr>
                    <w:tc>
                      <w:tcPr>
                        <w:tcW w:w="230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19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17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19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48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840" w:right="1020"/>
          <w:cols w:num="2" w:equalWidth="0">
            <w:col w:w="3835" w:space="969"/>
            <w:col w:w="5256"/>
          </w:cols>
        </w:sectPr>
      </w:pPr>
      <w:rPr/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840" w:right="10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3" w:lineRule="exact"/>
        <w:ind w:left="576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7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840" w:right="1020"/>
          <w:cols w:num="2" w:equalWidth="0">
            <w:col w:w="3816" w:space="989"/>
            <w:col w:w="5255"/>
          </w:cols>
        </w:sectPr>
      </w:pPr>
      <w:rPr/>
    </w:p>
    <w:p>
      <w:pPr>
        <w:spacing w:before="1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2.799997" w:type="dxa"/>
      </w:tblPr>
      <w:tblGrid/>
      <w:tr>
        <w:trPr>
          <w:trHeight w:val="314" w:hRule="exact"/>
        </w:trPr>
        <w:tc>
          <w:tcPr>
            <w:tcW w:w="280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7" w:after="0" w:line="240" w:lineRule="auto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1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7" w:after="0" w:line="240" w:lineRule="auto"/>
              <w:ind w:left="1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90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;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270" w:hRule="exact"/>
        </w:trPr>
        <w:tc>
          <w:tcPr>
            <w:tcW w:w="4956" w:type="dxa"/>
            <w:gridSpan w:val="2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: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540" w:hRule="exact"/>
        </w:trPr>
        <w:tc>
          <w:tcPr>
            <w:tcW w:w="280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0" w:after="0" w:line="269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21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1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63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;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270" w:hRule="exact"/>
        </w:trPr>
        <w:tc>
          <w:tcPr>
            <w:tcW w:w="280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sf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21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297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71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;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70" w:hRule="exact"/>
        </w:trPr>
        <w:tc>
          <w:tcPr>
            <w:tcW w:w="280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21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1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55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;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316" w:hRule="exact"/>
        </w:trPr>
        <w:tc>
          <w:tcPr>
            <w:tcW w:w="280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Shp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21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18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90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</w:tbl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4767" w:right="45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57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57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73.880005pt;margin-top:11.639091pt;width:247.665005pt;height:126pt;mso-position-horizontal-relative:page;mso-position-vertical-relative:paragraph;z-index:-9028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316" w:hRule="exact"/>
                    </w:trPr>
                    <w:tc>
                      <w:tcPr>
                        <w:tcW w:w="260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7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9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j</w:t>
                        </w:r>
                      </w:p>
                    </w:tc>
                    <w:tc>
                      <w:tcPr>
                        <w:tcW w:w="23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7" w:after="0" w:line="240" w:lineRule="auto"/>
                          <w:ind w:left="333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11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ili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kë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4953" w:type="dxa"/>
                        <w:gridSpan w:val="2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8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: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60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on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23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393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16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li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;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540" w:hRule="exact"/>
                    </w:trPr>
                    <w:tc>
                      <w:tcPr>
                        <w:tcW w:w="260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9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sf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6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69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7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23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1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38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03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48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il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;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810" w:hRule="exact"/>
                    </w:trPr>
                    <w:tc>
                      <w:tcPr>
                        <w:tcW w:w="260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9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sf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69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ion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1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9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</w:t>
                        </w:r>
                      </w:p>
                    </w:tc>
                    <w:tc>
                      <w:tcPr>
                        <w:tcW w:w="23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" w:after="0" w:line="130" w:lineRule="exact"/>
                          <w:jc w:val="left"/>
                          <w:rPr>
                            <w:sz w:val="13"/>
                            <w:szCs w:val="13"/>
                          </w:rPr>
                        </w:pPr>
                        <w:rPr/>
                        <w:r>
                          <w:rPr>
                            <w:sz w:val="13"/>
                            <w:szCs w:val="13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4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46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45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ili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;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14" w:hRule="exact"/>
                    </w:trPr>
                    <w:tc>
                      <w:tcPr>
                        <w:tcW w:w="260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Shp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23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23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11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4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9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68" w:lineRule="exact"/>
        <w:ind w:left="293" w:right="4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3" w:after="0" w:line="268" w:lineRule="exact"/>
        <w:ind w:left="293" w:right="4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29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840" w:right="1020"/>
        </w:sectPr>
      </w:pPr>
      <w:rPr/>
    </w:p>
    <w:p>
      <w:pPr>
        <w:spacing w:before="78" w:after="0" w:line="240" w:lineRule="auto"/>
        <w:ind w:left="29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1" w:lineRule="exact"/>
        <w:ind w:left="57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7.639999pt;margin-top:11.595061pt;width:247.785004pt;height:112.44pt;mso-position-horizontal-relative:page;mso-position-vertical-relative:paragraph;z-index:-9027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314" w:hRule="exact"/>
                    </w:trPr>
                    <w:tc>
                      <w:tcPr>
                        <w:tcW w:w="293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7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9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j</w:t>
                        </w:r>
                      </w:p>
                    </w:tc>
                    <w:tc>
                      <w:tcPr>
                        <w:tcW w:w="202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7" w:after="0" w:line="240" w:lineRule="auto"/>
                          <w:ind w:left="17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93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io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9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;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4956" w:type="dxa"/>
                        <w:gridSpan w:val="2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8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: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93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46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Ko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ib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202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7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9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;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540" w:hRule="exact"/>
                    </w:trPr>
                    <w:tc>
                      <w:tcPr>
                        <w:tcW w:w="293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5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8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1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2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7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79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io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9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;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540" w:hRule="exact"/>
                    </w:trPr>
                    <w:tc>
                      <w:tcPr>
                        <w:tcW w:w="293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8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1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9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7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1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ion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2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39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13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ili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;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314" w:hRule="exact"/>
                    </w:trPr>
                    <w:tc>
                      <w:tcPr>
                        <w:tcW w:w="293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Shp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202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76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93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9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57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9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9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7" w:after="0" w:line="240" w:lineRule="auto"/>
        <w:ind w:left="4767" w:right="45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576" w:right="278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n: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29" w:after="0" w:line="268" w:lineRule="exact"/>
        <w:ind w:left="293" w:right="4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7.639999pt;margin-top:-135.022705pt;width:247.785005pt;height:139.44pt;mso-position-horizontal-relative:page;mso-position-vertical-relative:paragraph;z-index:-9026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584" w:hRule="exact"/>
                    </w:trPr>
                    <w:tc>
                      <w:tcPr>
                        <w:tcW w:w="261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29" w:after="0" w:line="268" w:lineRule="exact"/>
                          <w:ind w:left="180" w:right="376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Shp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9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8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bu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r</w:t>
                        </w:r>
                      </w:p>
                    </w:tc>
                    <w:tc>
                      <w:tcPr>
                        <w:tcW w:w="233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6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13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36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45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il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9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;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4956" w:type="dxa"/>
                        <w:gridSpan w:val="2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8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: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540" w:hRule="exact"/>
                    </w:trPr>
                    <w:tc>
                      <w:tcPr>
                        <w:tcW w:w="261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9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8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9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1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aga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33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29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50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45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ili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;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61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9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233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429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70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4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ili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;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540" w:hRule="exact"/>
                    </w:trPr>
                    <w:tc>
                      <w:tcPr>
                        <w:tcW w:w="261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on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69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233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1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29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45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ili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;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584" w:hRule="exact"/>
                    </w:trPr>
                    <w:tc>
                      <w:tcPr>
                        <w:tcW w:w="261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dh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69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233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1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29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50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45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ili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0" w:after="0" w:line="240" w:lineRule="auto"/>
        <w:ind w:left="29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767" w:right="45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57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63" w:lineRule="exact"/>
        <w:ind w:left="4767" w:right="45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jc w:val="left"/>
        <w:spacing w:after="0"/>
        <w:sectPr>
          <w:pgSz w:w="11920" w:h="16860"/>
          <w:pgMar w:top="640" w:bottom="280" w:left="840" w:right="1020"/>
        </w:sectPr>
      </w:pPr>
      <w:rPr/>
    </w:p>
    <w:p>
      <w:pPr>
        <w:spacing w:before="37" w:after="0" w:line="240" w:lineRule="auto"/>
        <w:ind w:left="576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8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63" w:lineRule="exact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840" w:right="1020"/>
          <w:cols w:num="2" w:equalWidth="0">
            <w:col w:w="4138" w:space="561"/>
            <w:col w:w="5361"/>
          </w:cols>
        </w:sectPr>
      </w:pPr>
      <w:rPr/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7" w:after="0" w:line="240" w:lineRule="auto"/>
        <w:ind w:left="57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57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29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93" w:right="5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57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7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9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7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29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767" w:right="45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type w:val="continuous"/>
          <w:pgSz w:w="11920" w:h="16860"/>
          <w:pgMar w:top="640" w:bottom="280" w:left="840" w:right="1020"/>
        </w:sectPr>
      </w:pPr>
      <w:rPr/>
    </w:p>
    <w:p>
      <w:pPr>
        <w:spacing w:before="78" w:after="0" w:line="240" w:lineRule="auto"/>
        <w:ind w:left="736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20" w:lineRule="exact"/>
        <w:jc w:val="left"/>
        <w:rPr>
          <w:sz w:val="12"/>
          <w:szCs w:val="12"/>
        </w:rPr>
      </w:pPr>
      <w:rPr/>
      <w:r>
        <w:rPr/>
        <w:br w:type="column"/>
      </w:r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3" w:lineRule="exact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1920" w:h="16860"/>
          <w:pgMar w:top="640" w:bottom="280" w:left="680" w:right="680"/>
          <w:cols w:num="2" w:equalWidth="0">
            <w:col w:w="4298" w:space="561"/>
            <w:col w:w="5701"/>
          </w:cols>
        </w:sectPr>
      </w:pPr>
      <w:rPr/>
    </w:p>
    <w:p>
      <w:pPr>
        <w:spacing w:before="89" w:after="0" w:line="268" w:lineRule="exact"/>
        <w:ind w:left="453" w:right="39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453" w:right="39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73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73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34" w:after="0" w:line="249" w:lineRule="auto"/>
        <w:ind w:left="453" w:right="39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73.880005pt;margin-top:27.329069pt;width:247.665005pt;height:58.56pt;mso-position-horizontal-relative:page;mso-position-vertical-relative:paragraph;z-index:-9021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586" w:hRule="exact"/>
                    </w:trPr>
                    <w:tc>
                      <w:tcPr>
                        <w:tcW w:w="240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7" w:after="0" w:line="240" w:lineRule="auto"/>
                          <w:ind w:left="180" w:right="70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7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r</w:t>
                        </w:r>
                      </w:p>
                    </w:tc>
                    <w:tc>
                      <w:tcPr>
                        <w:tcW w:w="254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8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17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04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38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io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9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586" w:hRule="exact"/>
                    </w:trPr>
                    <w:tc>
                      <w:tcPr>
                        <w:tcW w:w="240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7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1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54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85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63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li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”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103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025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4927" w:right="491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453" w:right="39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680" w:right="680"/>
        </w:sectPr>
      </w:pPr>
      <w:rPr/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163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736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63" w:lineRule="exact"/>
        <w:ind w:left="64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680" w:right="680"/>
          <w:cols w:num="2" w:equalWidth="0">
            <w:col w:w="7238" w:space="1207"/>
            <w:col w:w="2115"/>
          </w:cols>
        </w:sectPr>
      </w:pPr>
      <w:rPr/>
    </w:p>
    <w:p>
      <w:pPr>
        <w:spacing w:before="3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680" w:right="680"/>
        </w:sectPr>
      </w:pPr>
      <w:rPr/>
    </w:p>
    <w:p>
      <w:pPr>
        <w:spacing w:before="42" w:after="0" w:line="240" w:lineRule="auto"/>
        <w:ind w:left="237" w:right="-67"/>
        <w:jc w:val="left"/>
        <w:rPr>
          <w:rFonts w:ascii="Garamond" w:hAnsi="Garamond" w:cs="Garamond" w:eastAsia="Garamond"/>
          <w:sz w:val="18"/>
          <w:szCs w:val="18"/>
        </w:rPr>
      </w:pPr>
      <w:rPr/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b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.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1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</w:r>
    </w:p>
    <w:p>
      <w:pPr>
        <w:spacing w:before="4" w:after="0" w:line="240" w:lineRule="exact"/>
        <w:jc w:val="left"/>
        <w:rPr>
          <w:sz w:val="24"/>
          <w:szCs w:val="24"/>
        </w:rPr>
      </w:pPr>
      <w:rPr/>
      <w:r>
        <w:rPr/>
        <w:br w:type="column"/>
      </w:r>
      <w:r>
        <w:rPr>
          <w:sz w:val="24"/>
          <w:szCs w:val="24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18"/>
          <w:szCs w:val="18"/>
        </w:rPr>
      </w:pPr>
      <w:rPr/>
      <w:r>
        <w:rPr/>
        <w:pict>
          <v:group style="position:absolute;margin-left:409.200012pt;margin-top:27.67635pt;width:.48pt;height:.1pt;mso-position-horizontal-relative:page;mso-position-vertical-relative:paragraph;z-index:-9025" coordorigin="8184,554" coordsize="10,2">
            <v:shape style="position:absolute;left:8184;top:554;width:10;height:2" coordorigin="8184,554" coordsize="10,0" path="m8184,554l8194,55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27.67635pt;width:.48pt;height:.1pt;mso-position-horizontal-relative:page;mso-position-vertical-relative:paragraph;z-index:-9024" coordorigin="9178,554" coordsize="10,2">
            <v:shape style="position:absolute;left:9178;top:554;width:10;height:2" coordorigin="9178,554" coordsize="10,0" path="m9178,554l9187,55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60.19635pt;width:.48pt;height:.1pt;mso-position-horizontal-relative:page;mso-position-vertical-relative:paragraph;z-index:-9023" coordorigin="8184,1204" coordsize="10,2">
            <v:shape style="position:absolute;left:8184;top:1204;width:10;height:2" coordorigin="8184,1204" coordsize="10,0" path="m8184,1204l8194,120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60.19635pt;width:.48pt;height:.1pt;mso-position-horizontal-relative:page;mso-position-vertical-relative:paragraph;z-index:-9022" coordorigin="9178,1204" coordsize="10,2">
            <v:shape style="position:absolute;left:9178;top:1204;width:10;height:2" coordorigin="9178,1204" coordsize="10,0" path="m9178,1204l9187,120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BU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X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20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7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V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JËS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V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BU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X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680" w:right="680"/>
          <w:cols w:num="2" w:equalWidth="0">
            <w:col w:w="666" w:space="975"/>
            <w:col w:w="8919"/>
          </w:cols>
        </w:sectPr>
      </w:pPr>
      <w:rPr/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6.209965" w:type="dxa"/>
      </w:tblPr>
      <w:tblGrid/>
      <w:tr>
        <w:trPr>
          <w:trHeight w:val="178" w:hRule="exact"/>
        </w:trPr>
        <w:tc>
          <w:tcPr>
            <w:tcW w:w="638" w:type="dxa"/>
            <w:vMerge w:val="restart"/>
            <w:tcBorders>
              <w:top w:val="single" w:sz="8.472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0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1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Ko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vMerge w:val="restart"/>
            <w:tcBorders>
              <w:top w:val="single" w:sz="8.472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0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126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Em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mi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tu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io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t/p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vMerge w:val="restart"/>
            <w:tcBorders>
              <w:top w:val="single" w:sz="8.472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156" w:lineRule="exact"/>
              <w:ind w:left="316" w:right="161" w:firstLine="-11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li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p.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rr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2894" w:type="dxa"/>
            <w:gridSpan w:val="3"/>
            <w:tcBorders>
              <w:top w:val="single" w:sz="8.472" w:space="0" w:color="000000"/>
              <w:bottom w:val="single" w:sz="8.48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83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hp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le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vMerge w:val="restart"/>
            <w:tcBorders>
              <w:top w:val="single" w:sz="8.472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6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39" w:lineRule="auto"/>
              <w:ind w:left="100" w:right="72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li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</w:rPr>
              <w:t>shp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99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99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</w:rPr>
              <w:t>buxh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</w:rPr>
              <w:t>re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487" w:hRule="exact"/>
        </w:trPr>
        <w:tc>
          <w:tcPr>
            <w:tcW w:w="638" w:type="dxa"/>
            <w:vMerge/>
            <w:tcBorders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4618" w:type="dxa"/>
            <w:vMerge/>
            <w:tcBorders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1135" w:type="dxa"/>
            <w:vMerge/>
            <w:tcBorders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991" w:type="dxa"/>
            <w:tcBorders>
              <w:top w:val="single" w:sz="8.488" w:space="0" w:color="000000"/>
              <w:bottom w:val="single" w:sz="4.640" w:space="0" w:color="000000"/>
              <w:left w:val="single" w:sz="4.640" w:space="0" w:color="000000"/>
              <w:right w:val="dotted" w:sz="4.640176" w:space="0" w:color="000000"/>
            </w:tcBorders>
          </w:tcPr>
          <w:p>
            <w:pPr>
              <w:spacing w:before="3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156" w:lineRule="exact"/>
              <w:ind w:left="186" w:right="146" w:firstLine="14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8.488" w:space="0" w:color="000000"/>
              <w:bottom w:val="single" w:sz="4.640" w:space="0" w:color="000000"/>
              <w:left w:val="dotted" w:sz="4.640176" w:space="0" w:color="000000"/>
              <w:right w:val="dotted" w:sz="3.841094" w:space="0" w:color="000000"/>
            </w:tcBorders>
          </w:tcPr>
          <w:p>
            <w:pPr>
              <w:spacing w:before="3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156" w:lineRule="exact"/>
              <w:ind w:left="376" w:right="145" w:firstLine="-19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8.488" w:space="0" w:color="000000"/>
              <w:bottom w:val="single" w:sz="4.640" w:space="0" w:color="000000"/>
              <w:left w:val="dotted" w:sz="3.841094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23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2" w:after="0" w:line="237" w:lineRule="auto"/>
              <w:ind w:left="216" w:right="171" w:firstLine="11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shp.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le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vMerge/>
            <w:tcBorders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/>
            <w:rPr/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252" w:right="234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nca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6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0176" w:space="0" w:color="000000"/>
            </w:tcBorders>
          </w:tcPr>
          <w:p>
            <w:pPr>
              <w:spacing w:before="0" w:after="0" w:line="156" w:lineRule="exact"/>
              <w:ind w:left="52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0176" w:space="0" w:color="000000"/>
              <w:right w:val="dotted" w:sz="3.841094" w:space="0" w:color="000000"/>
            </w:tcBorders>
          </w:tcPr>
          <w:p>
            <w:pPr>
              <w:spacing w:before="0" w:after="0" w:line="156" w:lineRule="exact"/>
              <w:ind w:right="8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3.841094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4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8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0176" w:space="0" w:color="000000"/>
            </w:tcBorders>
          </w:tcPr>
          <w:p>
            <w:pPr>
              <w:spacing w:before="0" w:after="0" w:line="156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0176" w:space="0" w:color="000000"/>
              <w:right w:val="dotted" w:sz="3.841094" w:space="0" w:color="000000"/>
            </w:tcBorders>
          </w:tcPr>
          <w:p>
            <w:pPr>
              <w:spacing w:before="0" w:after="0" w:line="156" w:lineRule="exact"/>
              <w:ind w:right="8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3.841094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4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38" w:type="dxa"/>
            <w:tcBorders>
              <w:top w:val="single" w:sz="4.648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51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dotted" w:sz="4.640176" w:space="0" w:color="000000"/>
            </w:tcBorders>
          </w:tcPr>
          <w:p>
            <w:pPr>
              <w:spacing w:before="0" w:after="0" w:line="154" w:lineRule="exact"/>
              <w:ind w:left="51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8" w:space="0" w:color="000000"/>
              <w:left w:val="dotted" w:sz="4.640176" w:space="0" w:color="000000"/>
              <w:right w:val="dotted" w:sz="3.841094" w:space="0" w:color="000000"/>
            </w:tcBorders>
          </w:tcPr>
          <w:p>
            <w:pPr>
              <w:spacing w:before="0" w:after="0" w:line="154" w:lineRule="exact"/>
              <w:ind w:right="8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8" w:space="0" w:color="000000"/>
              <w:left w:val="dotted" w:sz="3.841094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43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4" w:lineRule="exact"/>
              <w:ind w:left="38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1,124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iki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0176" w:space="0" w:color="000000"/>
            </w:tcBorders>
          </w:tcPr>
          <w:p>
            <w:pPr>
              <w:spacing w:before="0" w:after="0" w:line="156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0176" w:space="0" w:color="000000"/>
              <w:right w:val="dotted" w:sz="3.841094" w:space="0" w:color="000000"/>
            </w:tcBorders>
          </w:tcPr>
          <w:p>
            <w:pPr>
              <w:spacing w:before="0" w:after="0" w:line="156" w:lineRule="exact"/>
              <w:ind w:right="8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3.841094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4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0176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0176" w:space="0" w:color="000000"/>
              <w:right w:val="dotted" w:sz="3.841094" w:space="0" w:color="000000"/>
            </w:tcBorders>
          </w:tcPr>
          <w:p>
            <w:pPr>
              <w:spacing w:before="0" w:after="0" w:line="156" w:lineRule="exact"/>
              <w:ind w:right="8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3.841094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ry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str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9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0176" w:space="0" w:color="000000"/>
            </w:tcBorders>
          </w:tcPr>
          <w:p>
            <w:pPr>
              <w:spacing w:before="0" w:after="0" w:line="156" w:lineRule="exact"/>
              <w:ind w:left="36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1,143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0176" w:space="0" w:color="000000"/>
              <w:right w:val="dotted" w:sz="3.841094" w:space="0" w:color="000000"/>
            </w:tcBorders>
          </w:tcPr>
          <w:p>
            <w:pPr>
              <w:spacing w:before="0" w:after="0" w:line="156" w:lineRule="exact"/>
              <w:ind w:left="45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3.841094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28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5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,8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5,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iki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0176" w:space="0" w:color="000000"/>
            </w:tcBorders>
          </w:tcPr>
          <w:p>
            <w:pPr>
              <w:spacing w:before="0" w:after="0" w:line="156" w:lineRule="exact"/>
              <w:ind w:left="45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0176" w:space="0" w:color="000000"/>
              <w:right w:val="dotted" w:sz="3.841094" w:space="0" w:color="000000"/>
            </w:tcBorders>
          </w:tcPr>
          <w:p>
            <w:pPr>
              <w:spacing w:before="0" w:after="0" w:line="156" w:lineRule="exact"/>
              <w:ind w:left="45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3.841094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7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7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e-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ev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5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0176" w:space="0" w:color="000000"/>
            </w:tcBorders>
          </w:tcPr>
          <w:p>
            <w:pPr>
              <w:spacing w:before="0" w:after="0" w:line="154" w:lineRule="exact"/>
              <w:ind w:left="45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0176" w:space="0" w:color="000000"/>
              <w:right w:val="dotted" w:sz="3.841094" w:space="0" w:color="000000"/>
            </w:tcBorders>
          </w:tcPr>
          <w:p>
            <w:pPr>
              <w:spacing w:before="0" w:after="0" w:line="154" w:lineRule="exact"/>
              <w:ind w:right="8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3.841094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37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4" w:lineRule="exact"/>
              <w:ind w:left="37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vil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tës</w:t>
            </w:r>
            <w:r>
              <w:rPr>
                <w:rFonts w:ascii="Garamond" w:hAnsi="Garamond" w:cs="Garamond" w:eastAsia="Garamond"/>
                <w:sz w:val="14"/>
                <w:szCs w:val="14"/>
                <w:spacing w:val="-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lik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0176" w:space="0" w:color="000000"/>
            </w:tcBorders>
          </w:tcPr>
          <w:p>
            <w:pPr>
              <w:spacing w:before="0" w:after="0" w:line="156" w:lineRule="exact"/>
              <w:ind w:left="45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0176" w:space="0" w:color="000000"/>
              <w:right w:val="dotted" w:sz="3.841094" w:space="0" w:color="000000"/>
            </w:tcBorders>
          </w:tcPr>
          <w:p>
            <w:pPr>
              <w:spacing w:before="0" w:after="0" w:line="156" w:lineRule="exact"/>
              <w:ind w:left="45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3.841094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7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str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Ek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Tur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iz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t,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Tr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dhe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rm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rrj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500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0176" w:space="0" w:color="000000"/>
            </w:tcBorders>
          </w:tcPr>
          <w:p>
            <w:pPr>
              <w:spacing w:before="0" w:after="0" w:line="156" w:lineRule="exact"/>
              <w:ind w:left="45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0176" w:space="0" w:color="000000"/>
              <w:right w:val="dotted" w:sz="3.841094" w:space="0" w:color="000000"/>
            </w:tcBorders>
          </w:tcPr>
          <w:p>
            <w:pPr>
              <w:spacing w:before="0" w:after="0" w:line="156" w:lineRule="exact"/>
              <w:ind w:left="45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3.841094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7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400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8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iki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0176" w:space="0" w:color="000000"/>
            </w:tcBorders>
          </w:tcPr>
          <w:p>
            <w:pPr>
              <w:spacing w:before="0" w:after="0" w:line="156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0176" w:space="0" w:color="000000"/>
              <w:right w:val="dotted" w:sz="3.841094" w:space="0" w:color="000000"/>
            </w:tcBorders>
          </w:tcPr>
          <w:p>
            <w:pPr>
              <w:spacing w:before="0" w:after="0" w:line="156" w:lineRule="exact"/>
              <w:ind w:left="45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3.841094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7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tet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0176" w:space="0" w:color="000000"/>
            </w:tcBorders>
          </w:tcPr>
          <w:p>
            <w:pPr>
              <w:spacing w:before="0" w:after="0" w:line="156" w:lineRule="exact"/>
              <w:ind w:left="45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0176" w:space="0" w:color="000000"/>
              <w:right w:val="dotted" w:sz="3.841094" w:space="0" w:color="000000"/>
            </w:tcBorders>
          </w:tcPr>
          <w:p>
            <w:pPr>
              <w:spacing w:before="0" w:after="0" w:line="156" w:lineRule="exact"/>
              <w:ind w:left="45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3.841094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7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tet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eg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st.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ës.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0176" w:space="0" w:color="000000"/>
            </w:tcBorders>
          </w:tcPr>
          <w:p>
            <w:pPr>
              <w:spacing w:before="0" w:after="0" w:line="154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0176" w:space="0" w:color="000000"/>
              <w:right w:val="dotted" w:sz="3.841094" w:space="0" w:color="000000"/>
            </w:tcBorders>
          </w:tcPr>
          <w:p>
            <w:pPr>
              <w:spacing w:before="0" w:after="0" w:line="154" w:lineRule="exact"/>
              <w:ind w:right="8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3.841094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44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4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vil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0176" w:space="0" w:color="000000"/>
            </w:tcBorders>
          </w:tcPr>
          <w:p>
            <w:pPr>
              <w:spacing w:before="0" w:after="0" w:line="156" w:lineRule="exact"/>
              <w:ind w:left="45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0176" w:space="0" w:color="000000"/>
              <w:right w:val="dotted" w:sz="3.841094" w:space="0" w:color="000000"/>
            </w:tcBorders>
          </w:tcPr>
          <w:p>
            <w:pPr>
              <w:spacing w:before="0" w:after="0" w:line="156" w:lineRule="exact"/>
              <w:ind w:right="8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3.841094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7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str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ujq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ur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he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Adm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7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Uj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9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0176" w:space="0" w:color="000000"/>
            </w:tcBorders>
          </w:tcPr>
          <w:p>
            <w:pPr>
              <w:spacing w:before="0" w:after="0" w:line="156" w:lineRule="exact"/>
              <w:ind w:left="37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0176" w:space="0" w:color="000000"/>
              <w:right w:val="dotted" w:sz="3.841094" w:space="0" w:color="000000"/>
            </w:tcBorders>
          </w:tcPr>
          <w:p>
            <w:pPr>
              <w:spacing w:before="0" w:after="0" w:line="156" w:lineRule="exact"/>
              <w:ind w:left="36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3.841094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26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4,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5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5,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iki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0176" w:space="0" w:color="000000"/>
            </w:tcBorders>
          </w:tcPr>
          <w:p>
            <w:pPr>
              <w:spacing w:before="0" w:after="0" w:line="156" w:lineRule="exact"/>
              <w:ind w:left="58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0176" w:space="0" w:color="000000"/>
              <w:right w:val="dotted" w:sz="3.841094" w:space="0" w:color="000000"/>
            </w:tcBorders>
          </w:tcPr>
          <w:p>
            <w:pPr>
              <w:spacing w:before="0" w:after="0" w:line="156" w:lineRule="exact"/>
              <w:ind w:right="8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3.841094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hq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0176" w:space="0" w:color="000000"/>
            </w:tcBorders>
          </w:tcPr>
          <w:p>
            <w:pPr>
              <w:spacing w:before="0" w:after="0" w:line="156" w:lineRule="exact"/>
              <w:ind w:left="45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0176" w:space="0" w:color="000000"/>
              <w:right w:val="dotted" w:sz="3.841094" w:space="0" w:color="000000"/>
            </w:tcBorders>
          </w:tcPr>
          <w:p>
            <w:pPr>
              <w:spacing w:before="0" w:after="0" w:line="156" w:lineRule="exact"/>
              <w:ind w:left="45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3.841094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7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7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38" w:type="dxa"/>
            <w:tcBorders>
              <w:top w:val="single" w:sz="4.648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lli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dotted" w:sz="4.640176" w:space="0" w:color="000000"/>
            </w:tcBorders>
          </w:tcPr>
          <w:p>
            <w:pPr>
              <w:spacing w:before="0" w:after="0" w:line="154" w:lineRule="exact"/>
              <w:ind w:left="45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8" w:space="0" w:color="000000"/>
              <w:left w:val="dotted" w:sz="4.640176" w:space="0" w:color="000000"/>
              <w:right w:val="dotted" w:sz="3.841094" w:space="0" w:color="000000"/>
            </w:tcBorders>
          </w:tcPr>
          <w:p>
            <w:pPr>
              <w:spacing w:before="0" w:after="0" w:line="154" w:lineRule="exact"/>
              <w:ind w:left="35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8" w:space="0" w:color="000000"/>
              <w:left w:val="dotted" w:sz="3.841094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27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4" w:lineRule="exact"/>
              <w:ind w:left="37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mb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t.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et.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0176" w:space="0" w:color="000000"/>
            </w:tcBorders>
          </w:tcPr>
          <w:p>
            <w:pPr>
              <w:spacing w:before="0" w:after="0" w:line="156" w:lineRule="exact"/>
              <w:ind w:left="45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0176" w:space="0" w:color="000000"/>
              <w:right w:val="dotted" w:sz="3.841094" w:space="0" w:color="000000"/>
            </w:tcBorders>
          </w:tcPr>
          <w:p>
            <w:pPr>
              <w:spacing w:before="0" w:after="0" w:line="156" w:lineRule="exact"/>
              <w:ind w:left="35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3.841094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27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7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Kës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nfo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0176" w:space="0" w:color="000000"/>
            </w:tcBorders>
          </w:tcPr>
          <w:p>
            <w:pPr>
              <w:spacing w:before="0" w:after="0" w:line="156" w:lineRule="exact"/>
              <w:ind w:left="58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0176" w:space="0" w:color="000000"/>
              <w:right w:val="dotted" w:sz="3.841094" w:space="0" w:color="000000"/>
            </w:tcBorders>
          </w:tcPr>
          <w:p>
            <w:pPr>
              <w:spacing w:before="0" w:after="0" w:line="156" w:lineRule="exact"/>
              <w:ind w:right="8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3.841094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ëm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66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0176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0176" w:space="0" w:color="000000"/>
              <w:right w:val="dotted" w:sz="3.841094" w:space="0" w:color="000000"/>
            </w:tcBorders>
          </w:tcPr>
          <w:p>
            <w:pPr>
              <w:spacing w:before="0" w:after="0" w:line="156" w:lineRule="exact"/>
              <w:ind w:right="8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3.841094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53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38" w:type="dxa"/>
            <w:tcBorders>
              <w:top w:val="single" w:sz="4.648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tet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66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dotted" w:sz="4.640176" w:space="0" w:color="000000"/>
            </w:tcBorders>
          </w:tcPr>
          <w:p>
            <w:pPr>
              <w:spacing w:before="0" w:after="0" w:line="154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8" w:space="0" w:color="000000"/>
              <w:left w:val="dotted" w:sz="4.640176" w:space="0" w:color="000000"/>
              <w:right w:val="dotted" w:sz="3.841094" w:space="0" w:color="000000"/>
            </w:tcBorders>
          </w:tcPr>
          <w:p>
            <w:pPr>
              <w:spacing w:before="0" w:after="0" w:line="154" w:lineRule="exact"/>
              <w:ind w:left="52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8" w:space="0" w:color="000000"/>
              <w:left w:val="dotted" w:sz="3.841094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44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4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ri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uj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0176" w:space="0" w:color="000000"/>
            </w:tcBorders>
          </w:tcPr>
          <w:p>
            <w:pPr>
              <w:spacing w:before="0" w:after="0" w:line="156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0176" w:space="0" w:color="000000"/>
              <w:right w:val="dotted" w:sz="3.841094" w:space="0" w:color="000000"/>
            </w:tcBorders>
          </w:tcPr>
          <w:p>
            <w:pPr>
              <w:spacing w:before="0" w:after="0" w:line="156" w:lineRule="exact"/>
              <w:ind w:left="45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3.841094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7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str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dhe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In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truktu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9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0176" w:space="0" w:color="000000"/>
            </w:tcBorders>
          </w:tcPr>
          <w:p>
            <w:pPr>
              <w:spacing w:before="0" w:after="0" w:line="156" w:lineRule="exact"/>
              <w:ind w:left="31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0176" w:space="0" w:color="000000"/>
              <w:right w:val="dotted" w:sz="3.841094" w:space="0" w:color="000000"/>
            </w:tcBorders>
          </w:tcPr>
          <w:p>
            <w:pPr>
              <w:spacing w:before="0" w:after="0" w:line="156" w:lineRule="exact"/>
              <w:ind w:left="3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,4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3.841094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21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77,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1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iki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0176" w:space="0" w:color="000000"/>
            </w:tcBorders>
          </w:tcPr>
          <w:p>
            <w:pPr>
              <w:spacing w:before="0" w:after="0" w:line="156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0176" w:space="0" w:color="000000"/>
              <w:right w:val="dotted" w:sz="3.841094" w:space="0" w:color="000000"/>
            </w:tcBorders>
          </w:tcPr>
          <w:p>
            <w:pPr>
              <w:spacing w:before="0" w:after="0" w:line="156" w:lineRule="exact"/>
              <w:ind w:right="8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3.841094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4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90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0176" w:space="0" w:color="000000"/>
            </w:tcBorders>
          </w:tcPr>
          <w:p>
            <w:pPr>
              <w:spacing w:before="0" w:after="0" w:line="156" w:lineRule="exact"/>
              <w:ind w:left="2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781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0176" w:space="0" w:color="000000"/>
              <w:right w:val="dotted" w:sz="3.841094" w:space="0" w:color="000000"/>
            </w:tcBorders>
          </w:tcPr>
          <w:p>
            <w:pPr>
              <w:spacing w:before="0" w:after="0" w:line="156" w:lineRule="exact"/>
              <w:ind w:left="35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3.841094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21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191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0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781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tet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66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0176" w:space="0" w:color="000000"/>
            </w:tcBorders>
          </w:tcPr>
          <w:p>
            <w:pPr>
              <w:spacing w:before="0" w:after="0" w:line="154" w:lineRule="exact"/>
              <w:ind w:left="58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0176" w:space="0" w:color="000000"/>
              <w:right w:val="dotted" w:sz="3.841094" w:space="0" w:color="000000"/>
            </w:tcBorders>
          </w:tcPr>
          <w:p>
            <w:pPr>
              <w:spacing w:before="0" w:after="0" w:line="154" w:lineRule="exact"/>
              <w:ind w:right="8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3.841094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50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4" w:lineRule="exact"/>
              <w:ind w:left="53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det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0176" w:space="0" w:color="000000"/>
            </w:tcBorders>
          </w:tcPr>
          <w:p>
            <w:pPr>
              <w:spacing w:before="0" w:after="0" w:line="156" w:lineRule="exact"/>
              <w:ind w:left="45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0176" w:space="0" w:color="000000"/>
              <w:right w:val="dotted" w:sz="3.841094" w:space="0" w:color="000000"/>
            </w:tcBorders>
          </w:tcPr>
          <w:p>
            <w:pPr>
              <w:spacing w:before="0" w:after="0" w:line="156" w:lineRule="exact"/>
              <w:ind w:right="83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3.841094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7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dotted" w:sz="3.840073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dotted" w:sz="3.840073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hor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dotted" w:sz="3.840073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dotted" w:sz="3.840073" w:space="0" w:color="000000"/>
              <w:left w:val="single" w:sz="4.640" w:space="0" w:color="000000"/>
              <w:right w:val="dotted" w:sz="4.640176" w:space="0" w:color="000000"/>
            </w:tcBorders>
          </w:tcPr>
          <w:p>
            <w:pPr>
              <w:spacing w:before="0" w:after="0" w:line="156" w:lineRule="exact"/>
              <w:ind w:left="45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dotted" w:sz="3.840073" w:space="0" w:color="000000"/>
              <w:left w:val="dotted" w:sz="4.640176" w:space="0" w:color="000000"/>
              <w:right w:val="dotted" w:sz="3.841094" w:space="0" w:color="000000"/>
            </w:tcBorders>
          </w:tcPr>
          <w:p>
            <w:pPr>
              <w:spacing w:before="0" w:after="0" w:line="156" w:lineRule="exact"/>
              <w:ind w:left="45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dotted" w:sz="3.840073" w:space="0" w:color="000000"/>
              <w:left w:val="dotted" w:sz="3.841094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7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dotted" w:sz="3.840073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7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</w:tbl>
    <w:p>
      <w:pPr>
        <w:jc w:val="left"/>
        <w:spacing w:after="0"/>
        <w:sectPr>
          <w:type w:val="continuous"/>
          <w:pgSz w:w="11920" w:h="16860"/>
          <w:pgMar w:top="640" w:bottom="280" w:left="680" w:right="680"/>
        </w:sectPr>
      </w:pPr>
      <w:rPr/>
    </w:p>
    <w:p>
      <w:pPr>
        <w:spacing w:before="9" w:after="0" w:line="80" w:lineRule="exact"/>
        <w:jc w:val="left"/>
        <w:rPr>
          <w:sz w:val="8"/>
          <w:szCs w:val="8"/>
        </w:rPr>
      </w:pPr>
      <w:rPr/>
      <w:r>
        <w:rPr/>
        <w:pict>
          <v:group style="position:absolute;margin-left:409.200012pt;margin-top:44.159977pt;width:.48pt;height:.1pt;mso-position-horizontal-relative:page;mso-position-vertical-relative:page;z-index:-9020" coordorigin="8184,883" coordsize="10,2">
            <v:shape style="position:absolute;left:8184;top:883;width:10;height:2" coordorigin="8184,883" coordsize="10,0" path="m8184,883l8194,88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44.159977pt;width:.48pt;height:.1pt;mso-position-horizontal-relative:page;mso-position-vertical-relative:page;z-index:-9019" coordorigin="9178,883" coordsize="10,2">
            <v:shape style="position:absolute;left:9178;top:883;width:10;height:2" coordorigin="9178,883" coordsize="10,0" path="m9178,883l9187,88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52.43998pt;width:.48pt;height:.1pt;mso-position-horizontal-relative:page;mso-position-vertical-relative:page;z-index:-9018" coordorigin="8184,1049" coordsize="10,2">
            <v:shape style="position:absolute;left:8184;top:1049;width:10;height:2" coordorigin="8184,1049" coordsize="10,0" path="m8184,1049l8194,104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52.43998pt;width:.48pt;height:.1pt;mso-position-horizontal-relative:page;mso-position-vertical-relative:page;z-index:-9017" coordorigin="9178,1049" coordsize="10,2">
            <v:shape style="position:absolute;left:9178;top:1049;width:10;height:2" coordorigin="9178,1049" coordsize="10,0" path="m9178,1049l9187,104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69.239975pt;width:.48pt;height:.1pt;mso-position-horizontal-relative:page;mso-position-vertical-relative:page;z-index:-9016" coordorigin="8184,1385" coordsize="10,2">
            <v:shape style="position:absolute;left:8184;top:1385;width:10;height:2" coordorigin="8184,1385" coordsize="10,0" path="m8184,1385l8194,138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69.239975pt;width:.48pt;height:.1pt;mso-position-horizontal-relative:page;mso-position-vertical-relative:page;z-index:-9015" coordorigin="9178,1385" coordsize="10,2">
            <v:shape style="position:absolute;left:9178;top:1385;width:10;height:2" coordorigin="9178,1385" coordsize="10,0" path="m9178,1385l9187,138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77.639977pt;width:.48pt;height:.1pt;mso-position-horizontal-relative:page;mso-position-vertical-relative:page;z-index:-9014" coordorigin="8184,1553" coordsize="10,2">
            <v:shape style="position:absolute;left:8184;top:1553;width:10;height:2" coordorigin="8184,1553" coordsize="10,0" path="m8184,1553l8194,155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77.639977pt;width:.48pt;height:.1pt;mso-position-horizontal-relative:page;mso-position-vertical-relative:page;z-index:-9013" coordorigin="9178,1553" coordsize="10,2">
            <v:shape style="position:absolute;left:9178;top:1553;width:10;height:2" coordorigin="9178,1553" coordsize="10,0" path="m9178,1553l9187,155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86.039978pt;width:.48pt;height:.1pt;mso-position-horizontal-relative:page;mso-position-vertical-relative:page;z-index:-9012" coordorigin="8184,1721" coordsize="10,2">
            <v:shape style="position:absolute;left:8184;top:1721;width:10;height:2" coordorigin="8184,1721" coordsize="10,0" path="m8184,1721l8194,172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86.039978pt;width:.48pt;height:.1pt;mso-position-horizontal-relative:page;mso-position-vertical-relative:page;z-index:-9011" coordorigin="9178,1721" coordsize="10,2">
            <v:shape style="position:absolute;left:9178;top:1721;width:10;height:2" coordorigin="9178,1721" coordsize="10,0" path="m9178,1721l9187,172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94.319977pt;width:.48pt;height:.1pt;mso-position-horizontal-relative:page;mso-position-vertical-relative:page;z-index:-9010" coordorigin="8184,1886" coordsize="10,2">
            <v:shape style="position:absolute;left:8184;top:1886;width:10;height:2" coordorigin="8184,1886" coordsize="10,0" path="m8184,1886l8194,188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94.319977pt;width:.48pt;height:.1pt;mso-position-horizontal-relative:page;mso-position-vertical-relative:page;z-index:-9009" coordorigin="9178,1886" coordsize="10,2">
            <v:shape style="position:absolute;left:9178;top:1886;width:10;height:2" coordorigin="9178,1886" coordsize="10,0" path="m9178,1886l9187,188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102.719978pt;width:.48pt;height:.1pt;mso-position-horizontal-relative:page;mso-position-vertical-relative:page;z-index:-9008" coordorigin="8184,2054" coordsize="10,2">
            <v:shape style="position:absolute;left:8184;top:2054;width:10;height:2" coordorigin="8184,2054" coordsize="10,0" path="m8184,2054l8194,205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102.719978pt;width:.48pt;height:.1pt;mso-position-horizontal-relative:page;mso-position-vertical-relative:page;z-index:-9007" coordorigin="9178,2054" coordsize="10,2">
            <v:shape style="position:absolute;left:9178;top:2054;width:10;height:2" coordorigin="9178,2054" coordsize="10,0" path="m9178,2054l9187,205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111.11998pt;width:.48pt;height:.1pt;mso-position-horizontal-relative:page;mso-position-vertical-relative:page;z-index:-9006" coordorigin="8184,2222" coordsize="10,2">
            <v:shape style="position:absolute;left:8184;top:2222;width:10;height:2" coordorigin="8184,2222" coordsize="10,0" path="m8184,2222l8194,222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111.11998pt;width:.48pt;height:.1pt;mso-position-horizontal-relative:page;mso-position-vertical-relative:page;z-index:-9005" coordorigin="9178,2222" coordsize="10,2">
            <v:shape style="position:absolute;left:9178;top:2222;width:10;height:2" coordorigin="9178,2222" coordsize="10,0" path="m9178,2222l9187,222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127.919975pt;width:.48pt;height:.1pt;mso-position-horizontal-relative:page;mso-position-vertical-relative:page;z-index:-9004" coordorigin="8184,2558" coordsize="10,2">
            <v:shape style="position:absolute;left:8184;top:2558;width:10;height:2" coordorigin="8184,2558" coordsize="10,0" path="m8184,2558l8194,255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127.919975pt;width:.48pt;height:.1pt;mso-position-horizontal-relative:page;mso-position-vertical-relative:page;z-index:-9003" coordorigin="9178,2558" coordsize="10,2">
            <v:shape style="position:absolute;left:9178;top:2558;width:10;height:2" coordorigin="9178,2558" coordsize="10,0" path="m9178,2558l9187,255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136.199982pt;width:.48pt;height:.1pt;mso-position-horizontal-relative:page;mso-position-vertical-relative:page;z-index:-9002" coordorigin="8184,2724" coordsize="10,2">
            <v:shape style="position:absolute;left:8184;top:2724;width:10;height:2" coordorigin="8184,2724" coordsize="10,0" path="m8184,2724l8194,272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136.199982pt;width:.48pt;height:.1pt;mso-position-horizontal-relative:page;mso-position-vertical-relative:page;z-index:-9001" coordorigin="9178,2724" coordsize="10,2">
            <v:shape style="position:absolute;left:9178;top:2724;width:10;height:2" coordorigin="9178,2724" coordsize="10,0" path="m9178,2724l9187,272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144.599976pt;width:.48pt;height:.1pt;mso-position-horizontal-relative:page;mso-position-vertical-relative:page;z-index:-9000" coordorigin="8184,2892" coordsize="10,2">
            <v:shape style="position:absolute;left:8184;top:2892;width:10;height:2" coordorigin="8184,2892" coordsize="10,0" path="m8184,2892l8194,289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144.599976pt;width:.48pt;height:.1pt;mso-position-horizontal-relative:page;mso-position-vertical-relative:page;z-index:-8999" coordorigin="9178,2892" coordsize="10,2">
            <v:shape style="position:absolute;left:9178;top:2892;width:10;height:2" coordorigin="9178,2892" coordsize="10,0" path="m9178,2892l9187,289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152.999985pt;width:.48pt;height:.1pt;mso-position-horizontal-relative:page;mso-position-vertical-relative:page;z-index:-8998" coordorigin="8184,3060" coordsize="10,2">
            <v:shape style="position:absolute;left:8184;top:3060;width:10;height:2" coordorigin="8184,3060" coordsize="10,0" path="m8184,3060l8194,306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152.999985pt;width:.48pt;height:.1pt;mso-position-horizontal-relative:page;mso-position-vertical-relative:page;z-index:-8997" coordorigin="9178,3060" coordsize="10,2">
            <v:shape style="position:absolute;left:9178;top:3060;width:10;height:2" coordorigin="9178,3060" coordsize="10,0" path="m9178,3060l9187,306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161.399979pt;width:.48pt;height:.1pt;mso-position-horizontal-relative:page;mso-position-vertical-relative:page;z-index:-8996" coordorigin="8184,3228" coordsize="10,2">
            <v:shape style="position:absolute;left:8184;top:3228;width:10;height:2" coordorigin="8184,3228" coordsize="10,0" path="m8184,3228l8194,322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161.399979pt;width:.48pt;height:.1pt;mso-position-horizontal-relative:page;mso-position-vertical-relative:page;z-index:-8995" coordorigin="9178,3228" coordsize="10,2">
            <v:shape style="position:absolute;left:9178;top:3228;width:10;height:2" coordorigin="9178,3228" coordsize="10,0" path="m9178,3228l9187,322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169.799973pt;width:.48pt;height:.1pt;mso-position-horizontal-relative:page;mso-position-vertical-relative:page;z-index:-8994" coordorigin="8184,3396" coordsize="10,2">
            <v:shape style="position:absolute;left:8184;top:3396;width:10;height:2" coordorigin="8184,3396" coordsize="10,0" path="m8184,3396l8194,339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169.799973pt;width:.48pt;height:.1pt;mso-position-horizontal-relative:page;mso-position-vertical-relative:page;z-index:-8993" coordorigin="9178,3396" coordsize="10,2">
            <v:shape style="position:absolute;left:9178;top:3396;width:10;height:2" coordorigin="9178,3396" coordsize="10,0" path="m9178,3396l9187,339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194.879974pt;width:.48pt;height:.1pt;mso-position-horizontal-relative:page;mso-position-vertical-relative:page;z-index:-8992" coordorigin="8184,3898" coordsize="10,2">
            <v:shape style="position:absolute;left:8184;top:3898;width:10;height:2" coordorigin="8184,3898" coordsize="10,0" path="m8184,3898l8194,389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194.879974pt;width:.48pt;height:.1pt;mso-position-horizontal-relative:page;mso-position-vertical-relative:page;z-index:-8991" coordorigin="9178,3898" coordsize="10,2">
            <v:shape style="position:absolute;left:9178;top:3898;width:10;height:2" coordorigin="9178,3898" coordsize="10,0" path="m9178,3898l9187,389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203.279984pt;width:.48pt;height:.1pt;mso-position-horizontal-relative:page;mso-position-vertical-relative:page;z-index:-8990" coordorigin="8184,4066" coordsize="10,2">
            <v:shape style="position:absolute;left:8184;top:4066;width:10;height:2" coordorigin="8184,4066" coordsize="10,0" path="m8184,4066l8194,406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203.279984pt;width:.48pt;height:.1pt;mso-position-horizontal-relative:page;mso-position-vertical-relative:page;z-index:-8989" coordorigin="9178,4066" coordsize="10,2">
            <v:shape style="position:absolute;left:9178;top:4066;width:10;height:2" coordorigin="9178,4066" coordsize="10,0" path="m9178,4066l9187,406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219.960083pt;width:.48pt;height:.1pt;mso-position-horizontal-relative:page;mso-position-vertical-relative:page;z-index:-8988" coordorigin="8184,4399" coordsize="10,2">
            <v:shape style="position:absolute;left:8184;top:4399;width:10;height:2" coordorigin="8184,4399" coordsize="10,0" path="m8184,4399l8194,439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219.960083pt;width:.48pt;height:.1pt;mso-position-horizontal-relative:page;mso-position-vertical-relative:page;z-index:-8987" coordorigin="9178,4399" coordsize="10,2">
            <v:shape style="position:absolute;left:9178;top:4399;width:10;height:2" coordorigin="9178,4399" coordsize="10,0" path="m9178,4399l9187,439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228.359985pt;width:.48pt;height:.1pt;mso-position-horizontal-relative:page;mso-position-vertical-relative:page;z-index:-8986" coordorigin="8184,4567" coordsize="10,2">
            <v:shape style="position:absolute;left:8184;top:4567;width:10;height:2" coordorigin="8184,4567" coordsize="10,0" path="m8184,4567l8194,456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228.359985pt;width:.48pt;height:.1pt;mso-position-horizontal-relative:page;mso-position-vertical-relative:page;z-index:-8985" coordorigin="9178,4567" coordsize="10,2">
            <v:shape style="position:absolute;left:9178;top:4567;width:10;height:2" coordorigin="9178,4567" coordsize="10,0" path="m9178,4567l9187,456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236.759979pt;width:.48pt;height:.1pt;mso-position-horizontal-relative:page;mso-position-vertical-relative:page;z-index:-8984" coordorigin="8184,4735" coordsize="10,2">
            <v:shape style="position:absolute;left:8184;top:4735;width:10;height:2" coordorigin="8184,4735" coordsize="10,0" path="m8184,4735l8194,473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236.759979pt;width:.48pt;height:.1pt;mso-position-horizontal-relative:page;mso-position-vertical-relative:page;z-index:-8983" coordorigin="9178,4735" coordsize="10,2">
            <v:shape style="position:absolute;left:9178;top:4735;width:10;height:2" coordorigin="9178,4735" coordsize="10,0" path="m9178,4735l9187,473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245.159973pt;width:.48pt;height:.1pt;mso-position-horizontal-relative:page;mso-position-vertical-relative:page;z-index:-8982" coordorigin="8184,4903" coordsize="10,2">
            <v:shape style="position:absolute;left:8184;top:4903;width:10;height:2" coordorigin="8184,4903" coordsize="10,0" path="m8184,4903l8194,490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245.159973pt;width:.48pt;height:.1pt;mso-position-horizontal-relative:page;mso-position-vertical-relative:page;z-index:-8981" coordorigin="9178,4903" coordsize="10,2">
            <v:shape style="position:absolute;left:9178;top:4903;width:10;height:2" coordorigin="9178,4903" coordsize="10,0" path="m9178,4903l9187,490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253.439972pt;width:.48pt;height:.1pt;mso-position-horizontal-relative:page;mso-position-vertical-relative:page;z-index:-8980" coordorigin="8184,5069" coordsize="10,2">
            <v:shape style="position:absolute;left:8184;top:5069;width:10;height:2" coordorigin="8184,5069" coordsize="10,0" path="m8184,5069l8194,506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253.439972pt;width:.48pt;height:.1pt;mso-position-horizontal-relative:page;mso-position-vertical-relative:page;z-index:-8979" coordorigin="9178,5069" coordsize="10,2">
            <v:shape style="position:absolute;left:9178;top:5069;width:10;height:2" coordorigin="9178,5069" coordsize="10,0" path="m9178,5069l9187,506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278.639984pt;width:.48pt;height:.1pt;mso-position-horizontal-relative:page;mso-position-vertical-relative:page;z-index:-8978" coordorigin="8184,5573" coordsize="10,2">
            <v:shape style="position:absolute;left:8184;top:5573;width:10;height:2" coordorigin="8184,5573" coordsize="10,0" path="m8184,5573l8194,557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278.639984pt;width:.48pt;height:.1pt;mso-position-horizontal-relative:page;mso-position-vertical-relative:page;z-index:-8977" coordorigin="9178,5573" coordsize="10,2">
            <v:shape style="position:absolute;left:9178;top:5573;width:10;height:2" coordorigin="9178,5573" coordsize="10,0" path="m9178,5573l9187,557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287.039978pt;width:.48pt;height:.1pt;mso-position-horizontal-relative:page;mso-position-vertical-relative:page;z-index:-8976" coordorigin="8184,5741" coordsize="10,2">
            <v:shape style="position:absolute;left:8184;top:5741;width:10;height:2" coordorigin="8184,5741" coordsize="10,0" path="m8184,5741l8194,574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287.039978pt;width:.48pt;height:.1pt;mso-position-horizontal-relative:page;mso-position-vertical-relative:page;z-index:-8975" coordorigin="9178,5741" coordsize="10,2">
            <v:shape style="position:absolute;left:9178;top:5741;width:10;height:2" coordorigin="9178,5741" coordsize="10,0" path="m9178,5741l9187,574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295.319977pt;width:.48pt;height:.1pt;mso-position-horizontal-relative:page;mso-position-vertical-relative:page;z-index:-8974" coordorigin="8184,5906" coordsize="10,2">
            <v:shape style="position:absolute;left:8184;top:5906;width:10;height:2" coordorigin="8184,5906" coordsize="10,0" path="m8184,5906l8194,590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295.319977pt;width:.48pt;height:.1pt;mso-position-horizontal-relative:page;mso-position-vertical-relative:page;z-index:-8973" coordorigin="9178,5906" coordsize="10,2">
            <v:shape style="position:absolute;left:9178;top:5906;width:10;height:2" coordorigin="9178,5906" coordsize="10,0" path="m9178,5906l9187,590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303.719971pt;width:.48pt;height:.1pt;mso-position-horizontal-relative:page;mso-position-vertical-relative:page;z-index:-8972" coordorigin="8184,6074" coordsize="10,2">
            <v:shape style="position:absolute;left:8184;top:6074;width:10;height:2" coordorigin="8184,6074" coordsize="10,0" path="m8184,6074l8194,607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303.719971pt;width:.48pt;height:.1pt;mso-position-horizontal-relative:page;mso-position-vertical-relative:page;z-index:-8971" coordorigin="9178,6074" coordsize="10,2">
            <v:shape style="position:absolute;left:9178;top:6074;width:10;height:2" coordorigin="9178,6074" coordsize="10,0" path="m9178,6074l9187,607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312.119965pt;width:.48pt;height:.1pt;mso-position-horizontal-relative:page;mso-position-vertical-relative:page;z-index:-8970" coordorigin="8184,6242" coordsize="10,2">
            <v:shape style="position:absolute;left:8184;top:6242;width:10;height:2" coordorigin="8184,6242" coordsize="10,0" path="m8184,6242l8194,624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312.119965pt;width:.48pt;height:.1pt;mso-position-horizontal-relative:page;mso-position-vertical-relative:page;z-index:-8969" coordorigin="9178,6242" coordsize="10,2">
            <v:shape style="position:absolute;left:9178;top:6242;width:10;height:2" coordorigin="9178,6242" coordsize="10,0" path="m9178,6242l9187,624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320.519989pt;width:.48pt;height:.1pt;mso-position-horizontal-relative:page;mso-position-vertical-relative:page;z-index:-8968" coordorigin="8184,6410" coordsize="10,2">
            <v:shape style="position:absolute;left:8184;top:6410;width:10;height:2" coordorigin="8184,6410" coordsize="10,0" path="m8184,6410l8194,641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320.519989pt;width:.48pt;height:.1pt;mso-position-horizontal-relative:page;mso-position-vertical-relative:page;z-index:-8967" coordorigin="9178,6410" coordsize="10,2">
            <v:shape style="position:absolute;left:9178;top:6410;width:10;height:2" coordorigin="9178,6410" coordsize="10,0" path="m9178,6410l9187,641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328.919983pt;width:.48pt;height:.1pt;mso-position-horizontal-relative:page;mso-position-vertical-relative:page;z-index:-8966" coordorigin="8184,6578" coordsize="10,2">
            <v:shape style="position:absolute;left:8184;top:6578;width:10;height:2" coordorigin="8184,6578" coordsize="10,0" path="m8184,6578l8194,657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328.919983pt;width:.48pt;height:.1pt;mso-position-horizontal-relative:page;mso-position-vertical-relative:page;z-index:-8965" coordorigin="9178,6578" coordsize="10,2">
            <v:shape style="position:absolute;left:9178;top:6578;width:10;height:2" coordorigin="9178,6578" coordsize="10,0" path="m9178,6578l9187,657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345.599976pt;width:.48pt;height:.1pt;mso-position-horizontal-relative:page;mso-position-vertical-relative:page;z-index:-8964" coordorigin="8184,6912" coordsize="10,2">
            <v:shape style="position:absolute;left:8184;top:6912;width:10;height:2" coordorigin="8184,6912" coordsize="10,0" path="m8184,6912l8194,691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345.599976pt;width:.48pt;height:.1pt;mso-position-horizontal-relative:page;mso-position-vertical-relative:page;z-index:-8963" coordorigin="9178,6912" coordsize="10,2">
            <v:shape style="position:absolute;left:9178;top:6912;width:10;height:2" coordorigin="9178,6912" coordsize="10,0" path="m9178,6912l9187,691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353.999969pt;width:.48pt;height:.1pt;mso-position-horizontal-relative:page;mso-position-vertical-relative:page;z-index:-8962" coordorigin="8184,7080" coordsize="10,2">
            <v:shape style="position:absolute;left:8184;top:7080;width:10;height:2" coordorigin="8184,7080" coordsize="10,0" path="m8184,7080l8194,708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353.999969pt;width:.48pt;height:.1pt;mso-position-horizontal-relative:page;mso-position-vertical-relative:page;z-index:-8961" coordorigin="9178,7080" coordsize="10,2">
            <v:shape style="position:absolute;left:9178;top:7080;width:10;height:2" coordorigin="9178,7080" coordsize="10,0" path="m9178,7080l9187,708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362.399963pt;width:.48pt;height:.1pt;mso-position-horizontal-relative:page;mso-position-vertical-relative:page;z-index:-8960" coordorigin="8184,7248" coordsize="10,2">
            <v:shape style="position:absolute;left:8184;top:7248;width:10;height:2" coordorigin="8184,7248" coordsize="10,0" path="m8184,7248l8194,724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362.399963pt;width:.48pt;height:.1pt;mso-position-horizontal-relative:page;mso-position-vertical-relative:page;z-index:-8959" coordorigin="9178,7248" coordsize="10,2">
            <v:shape style="position:absolute;left:9178;top:7248;width:10;height:2" coordorigin="9178,7248" coordsize="10,0" path="m9178,7248l9187,724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379.079987pt;width:.48pt;height:.1pt;mso-position-horizontal-relative:page;mso-position-vertical-relative:page;z-index:-8958" coordorigin="8184,7582" coordsize="10,2">
            <v:shape style="position:absolute;left:8184;top:7582;width:10;height:2" coordorigin="8184,7582" coordsize="10,0" path="m8184,7582l8194,758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379.079987pt;width:.48pt;height:.1pt;mso-position-horizontal-relative:page;mso-position-vertical-relative:page;z-index:-8957" coordorigin="9178,7582" coordsize="10,2">
            <v:shape style="position:absolute;left:9178;top:7582;width:10;height:2" coordorigin="9178,7582" coordsize="10,0" path="m9178,7582l9187,758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387.47998pt;width:.48pt;height:.1pt;mso-position-horizontal-relative:page;mso-position-vertical-relative:page;z-index:-8956" coordorigin="8184,7750" coordsize="10,2">
            <v:shape style="position:absolute;left:8184;top:7750;width:10;height:2" coordorigin="8184,7750" coordsize="10,0" path="m8184,7750l8194,775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387.47998pt;width:.48pt;height:.1pt;mso-position-horizontal-relative:page;mso-position-vertical-relative:page;z-index:-8955" coordorigin="9178,7750" coordsize="10,2">
            <v:shape style="position:absolute;left:9178;top:7750;width:10;height:2" coordorigin="9178,7750" coordsize="10,0" path="m9178,7750l9187,775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395.879974pt;width:.48pt;height:.1pt;mso-position-horizontal-relative:page;mso-position-vertical-relative:page;z-index:-8954" coordorigin="8184,7918" coordsize="10,2">
            <v:shape style="position:absolute;left:8184;top:7918;width:10;height:2" coordorigin="8184,7918" coordsize="10,0" path="m8184,7918l8194,791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395.879974pt;width:.48pt;height:.1pt;mso-position-horizontal-relative:page;mso-position-vertical-relative:page;z-index:-8953" coordorigin="9178,7918" coordsize="10,2">
            <v:shape style="position:absolute;left:9178;top:7918;width:10;height:2" coordorigin="9178,7918" coordsize="10,0" path="m9178,7918l9187,791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420.959991pt;width:.48pt;height:.1pt;mso-position-horizontal-relative:page;mso-position-vertical-relative:page;z-index:-8952" coordorigin="8184,8419" coordsize="10,2">
            <v:shape style="position:absolute;left:8184;top:8419;width:10;height:2" coordorigin="8184,8419" coordsize="10,0" path="m8184,8419l8194,841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420.959991pt;width:.48pt;height:.1pt;mso-position-horizontal-relative:page;mso-position-vertical-relative:page;z-index:-8951" coordorigin="9178,8419" coordsize="10,2">
            <v:shape style="position:absolute;left:9178;top:8419;width:10;height:2" coordorigin="9178,8419" coordsize="10,0" path="m9178,8419l9187,841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429.359985pt;width:.48pt;height:.1pt;mso-position-horizontal-relative:page;mso-position-vertical-relative:page;z-index:-8950" coordorigin="8184,8587" coordsize="10,2">
            <v:shape style="position:absolute;left:8184;top:8587;width:10;height:2" coordorigin="8184,8587" coordsize="10,0" path="m8184,8587l8194,858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429.359985pt;width:.48pt;height:.1pt;mso-position-horizontal-relative:page;mso-position-vertical-relative:page;z-index:-8949" coordorigin="9178,8587" coordsize="10,2">
            <v:shape style="position:absolute;left:9178;top:8587;width:10;height:2" coordorigin="9178,8587" coordsize="10,0" path="m9178,8587l9187,858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446.159973pt;width:.48pt;height:.1pt;mso-position-horizontal-relative:page;mso-position-vertical-relative:page;z-index:-8948" coordorigin="8184,8923" coordsize="10,2">
            <v:shape style="position:absolute;left:8184;top:8923;width:10;height:2" coordorigin="8184,8923" coordsize="10,0" path="m8184,8923l8194,892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446.159973pt;width:.48pt;height:.1pt;mso-position-horizontal-relative:page;mso-position-vertical-relative:page;z-index:-8947" coordorigin="9178,8923" coordsize="10,2">
            <v:shape style="position:absolute;left:9178;top:8923;width:10;height:2" coordorigin="9178,8923" coordsize="10,0" path="m9178,8923l9187,892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454.439972pt;width:.48pt;height:.1pt;mso-position-horizontal-relative:page;mso-position-vertical-relative:page;z-index:-8946" coordorigin="8184,9089" coordsize="10,2">
            <v:shape style="position:absolute;left:8184;top:9089;width:10;height:2" coordorigin="8184,9089" coordsize="10,0" path="m8184,9089l8194,908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454.439972pt;width:.48pt;height:.1pt;mso-position-horizontal-relative:page;mso-position-vertical-relative:page;z-index:-8945" coordorigin="9178,9089" coordsize="10,2">
            <v:shape style="position:absolute;left:9178;top:9089;width:10;height:2" coordorigin="9178,9089" coordsize="10,0" path="m9178,9089l9187,908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462.839966pt;width:.48pt;height:.1pt;mso-position-horizontal-relative:page;mso-position-vertical-relative:page;z-index:-8944" coordorigin="8184,9257" coordsize="10,2">
            <v:shape style="position:absolute;left:8184;top:9257;width:10;height:2" coordorigin="8184,9257" coordsize="10,0" path="m8184,9257l8194,925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462.839966pt;width:.48pt;height:.1pt;mso-position-horizontal-relative:page;mso-position-vertical-relative:page;z-index:-8943" coordorigin="9178,9257" coordsize="10,2">
            <v:shape style="position:absolute;left:9178;top:9257;width:10;height:2" coordorigin="9178,9257" coordsize="10,0" path="m9178,9257l9187,925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471.23999pt;width:.48pt;height:.1pt;mso-position-horizontal-relative:page;mso-position-vertical-relative:page;z-index:-8942" coordorigin="8184,9425" coordsize="10,2">
            <v:shape style="position:absolute;left:8184;top:9425;width:10;height:2" coordorigin="8184,9425" coordsize="10,0" path="m8184,9425l8194,942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471.23999pt;width:.48pt;height:.1pt;mso-position-horizontal-relative:page;mso-position-vertical-relative:page;z-index:-8941" coordorigin="9178,9425" coordsize="10,2">
            <v:shape style="position:absolute;left:9178;top:9425;width:10;height:2" coordorigin="9178,9425" coordsize="10,0" path="m9178,9425l9187,942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479.639984pt;width:.48pt;height:.1pt;mso-position-horizontal-relative:page;mso-position-vertical-relative:page;z-index:-8940" coordorigin="8184,9593" coordsize="10,2">
            <v:shape style="position:absolute;left:8184;top:9593;width:10;height:2" coordorigin="8184,9593" coordsize="10,0" path="m8184,9593l8194,959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479.639984pt;width:.48pt;height:.1pt;mso-position-horizontal-relative:page;mso-position-vertical-relative:page;z-index:-8939" coordorigin="9178,9593" coordsize="10,2">
            <v:shape style="position:absolute;left:9178;top:9593;width:10;height:2" coordorigin="9178,9593" coordsize="10,0" path="m9178,9593l9187,959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521.519958pt;width:.48pt;height:.1pt;mso-position-horizontal-relative:page;mso-position-vertical-relative:page;z-index:-8938" coordorigin="8184,10430" coordsize="10,2">
            <v:shape style="position:absolute;left:8184;top:10430;width:10;height:2" coordorigin="8184,10430" coordsize="10,0" path="m8184,10430l8194,1043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521.519958pt;width:.48pt;height:.1pt;mso-position-horizontal-relative:page;mso-position-vertical-relative:page;z-index:-8937" coordorigin="9178,10430" coordsize="10,2">
            <v:shape style="position:absolute;left:9178;top:10430;width:10;height:2" coordorigin="9178,10430" coordsize="10,0" path="m9178,10430l9187,1043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529.919983pt;width:.48pt;height:.1pt;mso-position-horizontal-relative:page;mso-position-vertical-relative:page;z-index:-8936" coordorigin="8184,10598" coordsize="10,2">
            <v:shape style="position:absolute;left:8184;top:10598;width:10;height:2" coordorigin="8184,10598" coordsize="10,0" path="m8184,10598l8194,1059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529.919983pt;width:.48pt;height:.1pt;mso-position-horizontal-relative:page;mso-position-vertical-relative:page;z-index:-8935" coordorigin="9178,10598" coordsize="10,2">
            <v:shape style="position:absolute;left:9178;top:10598;width:10;height:2" coordorigin="9178,10598" coordsize="10,0" path="m9178,10598l9187,1059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538.199951pt;width:.48pt;height:.1pt;mso-position-horizontal-relative:page;mso-position-vertical-relative:page;z-index:-8934" coordorigin="8184,10764" coordsize="10,2">
            <v:shape style="position:absolute;left:8184;top:10764;width:10;height:2" coordorigin="8184,10764" coordsize="10,0" path="m8184,10764l8194,1076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538.199951pt;width:.48pt;height:.1pt;mso-position-horizontal-relative:page;mso-position-vertical-relative:page;z-index:-8933" coordorigin="9178,10764" coordsize="10,2">
            <v:shape style="position:absolute;left:9178;top:10764;width:10;height:2" coordorigin="9178,10764" coordsize="10,0" path="m9178,10764l9187,1076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555pt;width:.48pt;height:.1pt;mso-position-horizontal-relative:page;mso-position-vertical-relative:page;z-index:-8932" coordorigin="8184,11100" coordsize="10,2">
            <v:shape style="position:absolute;left:8184;top:11100;width:10;height:2" coordorigin="8184,11100" coordsize="10,0" path="m8184,11100l8194,1110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555pt;width:.48pt;height:.1pt;mso-position-horizontal-relative:page;mso-position-vertical-relative:page;z-index:-8931" coordorigin="9178,11100" coordsize="10,2">
            <v:shape style="position:absolute;left:9178;top:11100;width:10;height:2" coordorigin="9178,11100" coordsize="10,0" path="m9178,11100l9187,1110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>
          <w:sz w:val="8"/>
          <w:szCs w:val="8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6.210003" w:type="dxa"/>
      </w:tblPr>
      <w:tblGrid/>
      <w:tr>
        <w:trPr>
          <w:trHeight w:val="163" w:hRule="exact"/>
        </w:trPr>
        <w:tc>
          <w:tcPr>
            <w:tcW w:w="638" w:type="dxa"/>
            <w:tcBorders>
              <w:top w:val="nil" w:sz="6" w:space="0" w:color="auto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7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nil" w:sz="6" w:space="0" w:color="auto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7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nil" w:sz="6" w:space="0" w:color="auto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7" w:lineRule="exact"/>
              <w:ind w:left="66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nil" w:sz="6" w:space="0" w:color="auto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7" w:lineRule="exact"/>
              <w:ind w:left="58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nil" w:sz="6" w:space="0" w:color="auto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7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nil" w:sz="6" w:space="0" w:color="auto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7" w:lineRule="exact"/>
              <w:ind w:left="50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nil" w:sz="6" w:space="0" w:color="auto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7" w:lineRule="exact"/>
              <w:ind w:left="53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ur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uj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5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4" w:lineRule="exact"/>
              <w:ind w:left="35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4" w:lineRule="exact"/>
              <w:ind w:left="35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27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4" w:lineRule="exact"/>
              <w:ind w:left="37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naxh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mb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eve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bane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45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left="45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7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str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nc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8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7,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44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left="45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27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6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,88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iki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45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left="45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7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naxh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eve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4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38" w:type="dxa"/>
            <w:tcBorders>
              <w:top w:val="single" w:sz="4.648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ges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ys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4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8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4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8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4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naxh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mo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4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7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naxh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ano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45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left="45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7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7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66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58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53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str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dhe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3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31,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34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left="45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26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5,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2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26,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iki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4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4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44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4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Ar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ll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)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3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35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27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0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305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esëm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(i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)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99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45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left="45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7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7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45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left="45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7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7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de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cën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left="58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4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vil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4" w:lineRule="exact"/>
              <w:ind w:right="8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4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4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str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ultu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1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44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left="45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800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6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800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5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7,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iki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58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ëg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etë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left="52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4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ti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4" w:lineRule="exact"/>
              <w:ind w:left="45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4" w:lineRule="exact"/>
              <w:ind w:left="45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37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4" w:lineRule="exact"/>
              <w:ind w:left="37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str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së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4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35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left="46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27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1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31,1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iki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58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et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de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left="52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7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7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et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de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dytës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3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862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45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left="45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27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0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449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38" w:type="dxa"/>
            <w:tcBorders>
              <w:top w:val="single" w:sz="4.648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det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5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4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8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4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8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44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4" w:lineRule="exact"/>
              <w:ind w:left="37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cës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45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7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str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rej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9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7,1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44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6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8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,41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iki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45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7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et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66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4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53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Mj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66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4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4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44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4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ste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45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7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7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ri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4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et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çës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et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66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right="8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53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Sh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omp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ona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ve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4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7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Sh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vës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4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4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44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4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str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sht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8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4,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51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3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5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2,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iki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66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4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tet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te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4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7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vi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te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38" w:type="dxa"/>
            <w:tcBorders>
              <w:top w:val="single" w:sz="4.648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str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shme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43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4" w:lineRule="exact"/>
              <w:ind w:left="35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8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4" w:lineRule="exact"/>
              <w:ind w:left="46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1,6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8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28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4" w:lineRule="exact"/>
              <w:ind w:left="31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,2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iki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4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7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tet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3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608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45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left="45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27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0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283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Ga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69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4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7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38" w:type="dxa"/>
            <w:tcBorders>
              <w:top w:val="single" w:sz="4.648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ek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de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eg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tet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4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8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4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8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44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4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es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vi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4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tet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4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4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str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br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4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11,69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35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27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0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iki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5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4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4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44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4" w:lineRule="exact"/>
              <w:ind w:left="37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Fo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35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27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7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4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tet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90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45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7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7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90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tet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detë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58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rb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In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rm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ht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51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4" w:lineRule="exact"/>
              <w:ind w:left="51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4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43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4" w:lineRule="exact"/>
              <w:ind w:left="36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ve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tetë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4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7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tel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44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6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et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ët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ekte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tek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45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7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38" w:type="dxa"/>
            <w:tcBorders>
              <w:top w:val="single" w:sz="4.648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ke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66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4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8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4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8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4" w:lineRule="exact"/>
              <w:ind w:left="53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est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66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53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hsh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7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Ark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6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57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9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8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iki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58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Ak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hk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61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57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9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8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4" w:lineRule="exact"/>
              <w:ind w:left="58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4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50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4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Ko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nt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rtë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ht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200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left="46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7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200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ese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H-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45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left="45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7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str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en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le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dhe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2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94,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35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left="45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27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2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37,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iki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4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4" w:lineRule="exact"/>
              <w:ind w:left="45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37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4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3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850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0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850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3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45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left="52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7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0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790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egu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4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7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In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58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66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4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4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44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4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tet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tet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ili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58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7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esëm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(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l)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60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35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left="45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27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7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str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9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35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left="45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26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8,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5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38" w:type="dxa"/>
            <w:tcBorders>
              <w:top w:val="single" w:sz="4.648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iki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4" w:lineRule="exact"/>
              <w:ind w:left="58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8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4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8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50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4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en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35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left="45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27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7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ri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45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left="45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7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ke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hq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pt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65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58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1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52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-së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66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58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53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rt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të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5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4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4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4" w:lineRule="exact"/>
              <w:ind w:left="4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tet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tet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72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5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tet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ete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ëve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72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59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Inst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uti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600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51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left="58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3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600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4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4" w:lineRule="exact"/>
              <w:ind w:left="58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44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4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hk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lla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str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tur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65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57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9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53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66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426" w:space="0" w:color="000000"/>
            </w:tcBorders>
          </w:tcPr>
          <w:p>
            <w:pPr>
              <w:spacing w:before="0" w:after="0" w:line="156" w:lineRule="exact"/>
              <w:ind w:left="58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1426" w:space="0" w:color="000000"/>
              <w:right w:val="dotted" w:sz="4.642813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4.642813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53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</w:tbl>
    <w:p>
      <w:pPr>
        <w:jc w:val="left"/>
        <w:spacing w:after="0"/>
        <w:sectPr>
          <w:pgSz w:w="11920" w:h="16860"/>
          <w:pgMar w:top="620" w:bottom="280" w:left="680" w:right="680"/>
        </w:sectPr>
      </w:pPr>
      <w:rPr/>
    </w:p>
    <w:p>
      <w:pPr>
        <w:spacing w:before="9" w:after="0" w:line="80" w:lineRule="exact"/>
        <w:jc w:val="left"/>
        <w:rPr>
          <w:sz w:val="8"/>
          <w:szCs w:val="8"/>
        </w:rPr>
      </w:pPr>
      <w:rPr/>
      <w:r>
        <w:rPr/>
        <w:pict>
          <v:group style="position:absolute;margin-left:409.200012pt;margin-top:44.159977pt;width:.48pt;height:.1pt;mso-position-horizontal-relative:page;mso-position-vertical-relative:page;z-index:-8930" coordorigin="8184,883" coordsize="10,2">
            <v:shape style="position:absolute;left:8184;top:883;width:10;height:2" coordorigin="8184,883" coordsize="10,0" path="m8184,883l8194,88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44.159977pt;width:.48pt;height:.1pt;mso-position-horizontal-relative:page;mso-position-vertical-relative:page;z-index:-8929" coordorigin="9178,883" coordsize="10,2">
            <v:shape style="position:absolute;left:9178;top:883;width:10;height:2" coordorigin="9178,883" coordsize="10,0" path="m9178,883l9187,88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94.319977pt;width:.48pt;height:.1pt;mso-position-horizontal-relative:page;mso-position-vertical-relative:page;z-index:-8928" coordorigin="8184,1886" coordsize="10,2">
            <v:shape style="position:absolute;left:8184;top:1886;width:10;height:2" coordorigin="8184,1886" coordsize="10,0" path="m8184,1886l8194,188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94.319977pt;width:.48pt;height:.1pt;mso-position-horizontal-relative:page;mso-position-vertical-relative:page;z-index:-8927" coordorigin="9178,1886" coordsize="10,2">
            <v:shape style="position:absolute;left:9178;top:1886;width:10;height:2" coordorigin="9178,1886" coordsize="10,0" path="m9178,1886l9187,188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111.11998pt;width:.48pt;height:.1pt;mso-position-horizontal-relative:page;mso-position-vertical-relative:page;z-index:-8926" coordorigin="8184,2222" coordsize="10,2">
            <v:shape style="position:absolute;left:8184;top:2222;width:10;height:2" coordorigin="8184,2222" coordsize="10,0" path="m8184,2222l8194,222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111.11998pt;width:.48pt;height:.1pt;mso-position-horizontal-relative:page;mso-position-vertical-relative:page;z-index:-8925" coordorigin="9178,2222" coordsize="10,2">
            <v:shape style="position:absolute;left:9178;top:2222;width:10;height:2" coordorigin="9178,2222" coordsize="10,0" path="m9178,2222l9187,222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119.519981pt;width:.48pt;height:.1pt;mso-position-horizontal-relative:page;mso-position-vertical-relative:page;z-index:-8924" coordorigin="8184,2390" coordsize="10,2">
            <v:shape style="position:absolute;left:8184;top:2390;width:10;height:2" coordorigin="8184,2390" coordsize="10,0" path="m8184,2390l8194,239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119.519981pt;width:.48pt;height:.1pt;mso-position-horizontal-relative:page;mso-position-vertical-relative:page;z-index:-8923" coordorigin="9178,2390" coordsize="10,2">
            <v:shape style="position:absolute;left:9178;top:2390;width:10;height:2" coordorigin="9178,2390" coordsize="10,0" path="m9178,2390l9187,239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144.11998pt;width:.48pt;height:.1pt;mso-position-horizontal-relative:page;mso-position-vertical-relative:page;z-index:-8922" coordorigin="8184,2882" coordsize="10,2">
            <v:shape style="position:absolute;left:8184;top:2882;width:10;height:2" coordorigin="8184,2882" coordsize="10,0" path="m8184,2882l8194,288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144.11998pt;width:.48pt;height:.1pt;mso-position-horizontal-relative:page;mso-position-vertical-relative:page;z-index:-8921" coordorigin="9178,2882" coordsize="10,2">
            <v:shape style="position:absolute;left:9178;top:2882;width:10;height:2" coordorigin="9178,2882" coordsize="10,0" path="m9178,2882l9187,288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177.599976pt;width:.48pt;height:.1pt;mso-position-horizontal-relative:page;mso-position-vertical-relative:page;z-index:-8920" coordorigin="8184,3552" coordsize="10,2">
            <v:shape style="position:absolute;left:8184;top:3552;width:10;height:2" coordorigin="8184,3552" coordsize="10,0" path="m8184,3552l8194,355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177.599976pt;width:.48pt;height:.1pt;mso-position-horizontal-relative:page;mso-position-vertical-relative:page;z-index:-8919" coordorigin="9178,3552" coordsize="10,2">
            <v:shape style="position:absolute;left:9178;top:3552;width:10;height:2" coordorigin="9178,3552" coordsize="10,0" path="m9178,3552l9187,355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185.999985pt;width:.48pt;height:.1pt;mso-position-horizontal-relative:page;mso-position-vertical-relative:page;z-index:-8918" coordorigin="8184,3720" coordsize="10,2">
            <v:shape style="position:absolute;left:8184;top:3720;width:10;height:2" coordorigin="8184,3720" coordsize="10,0" path="m8184,3720l8194,372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185.999985pt;width:.48pt;height:.1pt;mso-position-horizontal-relative:page;mso-position-vertical-relative:page;z-index:-8917" coordorigin="9178,3720" coordsize="10,2">
            <v:shape style="position:absolute;left:9178;top:3720;width:10;height:2" coordorigin="9178,3720" coordsize="10,0" path="m9178,3720l9187,372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194.399979pt;width:.48pt;height:.1pt;mso-position-horizontal-relative:page;mso-position-vertical-relative:page;z-index:-8916" coordorigin="8184,3888" coordsize="10,2">
            <v:shape style="position:absolute;left:8184;top:3888;width:10;height:2" coordorigin="8184,3888" coordsize="10,0" path="m8184,3888l8194,388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194.399979pt;width:.48pt;height:.1pt;mso-position-horizontal-relative:page;mso-position-vertical-relative:page;z-index:-8915" coordorigin="9178,3888" coordsize="10,2">
            <v:shape style="position:absolute;left:9178;top:3888;width:10;height:2" coordorigin="9178,3888" coordsize="10,0" path="m9178,3888l9187,388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211.079971pt;width:.48pt;height:.1pt;mso-position-horizontal-relative:page;mso-position-vertical-relative:page;z-index:-8914" coordorigin="8184,4222" coordsize="10,2">
            <v:shape style="position:absolute;left:8184;top:4222;width:10;height:2" coordorigin="8184,4222" coordsize="10,0" path="m8184,4222l8194,422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211.079971pt;width:.48pt;height:.1pt;mso-position-horizontal-relative:page;mso-position-vertical-relative:page;z-index:-8913" coordorigin="9178,4222" coordsize="10,2">
            <v:shape style="position:absolute;left:9178;top:4222;width:10;height:2" coordorigin="9178,4222" coordsize="10,0" path="m9178,4222l9187,422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227.879974pt;width:.48pt;height:.1pt;mso-position-horizontal-relative:page;mso-position-vertical-relative:page;z-index:-8912" coordorigin="8184,4558" coordsize="10,2">
            <v:shape style="position:absolute;left:8184;top:4558;width:10;height:2" coordorigin="8184,4558" coordsize="10,0" path="m8184,4558l8194,455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227.879974pt;width:.48pt;height:.1pt;mso-position-horizontal-relative:page;mso-position-vertical-relative:page;z-index:-8911" coordorigin="9178,4558" coordsize="10,2">
            <v:shape style="position:absolute;left:9178;top:4558;width:10;height:2" coordorigin="9178,4558" coordsize="10,0" path="m9178,4558l9187,455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236.279984pt;width:.48pt;height:.1pt;mso-position-horizontal-relative:page;mso-position-vertical-relative:page;z-index:-8910" coordorigin="8184,4726" coordsize="10,2">
            <v:shape style="position:absolute;left:8184;top:4726;width:10;height:2" coordorigin="8184,4726" coordsize="10,0" path="m8184,4726l8194,472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236.279984pt;width:.48pt;height:.1pt;mso-position-horizontal-relative:page;mso-position-vertical-relative:page;z-index:-8909" coordorigin="9178,4726" coordsize="10,2">
            <v:shape style="position:absolute;left:9178;top:4726;width:10;height:2" coordorigin="9178,4726" coordsize="10,0" path="m9178,4726l9187,472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244.559982pt;width:.48pt;height:.1pt;mso-position-horizontal-relative:page;mso-position-vertical-relative:page;z-index:-8908" coordorigin="8184,4891" coordsize="10,2">
            <v:shape style="position:absolute;left:8184;top:4891;width:10;height:2" coordorigin="8184,4891" coordsize="10,0" path="m8184,4891l8194,489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244.559982pt;width:.48pt;height:.1pt;mso-position-horizontal-relative:page;mso-position-vertical-relative:page;z-index:-8907" coordorigin="9178,4891" coordsize="10,2">
            <v:shape style="position:absolute;left:9178;top:4891;width:10;height:2" coordorigin="9178,4891" coordsize="10,0" path="m9178,4891l9187,489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261.359985pt;width:.48pt;height:.1pt;mso-position-horizontal-relative:page;mso-position-vertical-relative:page;z-index:-8906" coordorigin="8184,5227" coordsize="10,2">
            <v:shape style="position:absolute;left:8184;top:5227;width:10;height:2" coordorigin="8184,5227" coordsize="10,0" path="m8184,5227l8194,522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261.359985pt;width:.48pt;height:.1pt;mso-position-horizontal-relative:page;mso-position-vertical-relative:page;z-index:-8905" coordorigin="9178,5227" coordsize="10,2">
            <v:shape style="position:absolute;left:9178;top:5227;width:10;height:2" coordorigin="9178,5227" coordsize="10,0" path="m9178,5227l9187,522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336.23999pt;width:.48pt;height:.1pt;mso-position-horizontal-relative:page;mso-position-vertical-relative:page;z-index:-8904" coordorigin="9178,6725" coordsize="10,2">
            <v:shape style="position:absolute;left:9178;top:6725;width:10;height:2" coordorigin="9178,6725" coordsize="10,0" path="m9178,6725l9187,672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344.639984pt;width:.48pt;height:.1pt;mso-position-horizontal-relative:page;mso-position-vertical-relative:page;z-index:-8903" coordorigin="8184,6893" coordsize="10,2">
            <v:shape style="position:absolute;left:8184;top:6893;width:10;height:2" coordorigin="8184,6893" coordsize="10,0" path="m8184,6893l8194,689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344.639984pt;width:.48pt;height:.1pt;mso-position-horizontal-relative:page;mso-position-vertical-relative:page;z-index:-8902" coordorigin="9178,6893" coordsize="10,2">
            <v:shape style="position:absolute;left:9178;top:6893;width:10;height:2" coordorigin="9178,6893" coordsize="10,0" path="m9178,6893l9187,689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353.039978pt;width:.48pt;height:.1pt;mso-position-horizontal-relative:page;mso-position-vertical-relative:page;z-index:-8901" coordorigin="8184,7061" coordsize="10,2">
            <v:shape style="position:absolute;left:8184;top:7061;width:10;height:2" coordorigin="8184,7061" coordsize="10,0" path="m8184,7061l8194,706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353.039978pt;width:.48pt;height:.1pt;mso-position-horizontal-relative:page;mso-position-vertical-relative:page;z-index:-8900" coordorigin="9178,7061" coordsize="10,2">
            <v:shape style="position:absolute;left:9178;top:7061;width:10;height:2" coordorigin="9178,7061" coordsize="10,0" path="m9178,7061l9187,706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361.319977pt;width:.48pt;height:.1pt;mso-position-horizontal-relative:page;mso-position-vertical-relative:page;z-index:-8899" coordorigin="8184,7226" coordsize="10,2">
            <v:shape style="position:absolute;left:8184;top:7226;width:10;height:2" coordorigin="8184,7226" coordsize="10,0" path="m8184,7226l8194,722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361.319977pt;width:.48pt;height:.1pt;mso-position-horizontal-relative:page;mso-position-vertical-relative:page;z-index:-8898" coordorigin="9178,7226" coordsize="10,2">
            <v:shape style="position:absolute;left:9178;top:7226;width:10;height:2" coordorigin="9178,7226" coordsize="10,0" path="m9178,7226l9187,722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378.119965pt;width:.48pt;height:.1pt;mso-position-horizontal-relative:page;mso-position-vertical-relative:page;z-index:-8897" coordorigin="9178,7562" coordsize="10,2">
            <v:shape style="position:absolute;left:9178;top:7562;width:10;height:2" coordorigin="9178,7562" coordsize="10,0" path="m9178,7562l9187,756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386.519989pt;width:.48pt;height:.1pt;mso-position-horizontal-relative:page;mso-position-vertical-relative:page;z-index:-8896" coordorigin="8184,7730" coordsize="10,2">
            <v:shape style="position:absolute;left:8184;top:7730;width:10;height:2" coordorigin="8184,7730" coordsize="10,0" path="m8184,7730l8194,773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386.519989pt;width:.48pt;height:.1pt;mso-position-horizontal-relative:page;mso-position-vertical-relative:page;z-index:-8895" coordorigin="9178,7730" coordsize="10,2">
            <v:shape style="position:absolute;left:9178;top:7730;width:10;height:2" coordorigin="9178,7730" coordsize="10,0" path="m9178,7730l9187,773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394.919983pt;width:.48pt;height:.1pt;mso-position-horizontal-relative:page;mso-position-vertical-relative:page;z-index:-8894" coordorigin="8184,7898" coordsize="10,2">
            <v:shape style="position:absolute;left:8184;top:7898;width:10;height:2" coordorigin="8184,7898" coordsize="10,0" path="m8184,7898l8194,789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394.919983pt;width:.48pt;height:.1pt;mso-position-horizontal-relative:page;mso-position-vertical-relative:page;z-index:-8893" coordorigin="9178,7898" coordsize="10,2">
            <v:shape style="position:absolute;left:9178;top:7898;width:10;height:2" coordorigin="9178,7898" coordsize="10,0" path="m9178,7898l9187,789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411.599976pt;width:.48pt;height:.1pt;mso-position-horizontal-relative:page;mso-position-vertical-relative:page;z-index:-8892" coordorigin="9178,8232" coordsize="10,2">
            <v:shape style="position:absolute;left:9178;top:8232;width:10;height:2" coordorigin="9178,8232" coordsize="10,0" path="m9178,8232l9187,823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>
          <w:sz w:val="8"/>
          <w:szCs w:val="8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6.210003" w:type="dxa"/>
      </w:tblPr>
      <w:tblGrid/>
      <w:tr>
        <w:trPr>
          <w:trHeight w:val="163" w:hRule="exact"/>
        </w:trPr>
        <w:tc>
          <w:tcPr>
            <w:tcW w:w="638" w:type="dxa"/>
            <w:tcBorders>
              <w:top w:val="nil" w:sz="6" w:space="0" w:color="auto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7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nil" w:sz="6" w:space="0" w:color="auto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7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ndi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hq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pt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nil" w:sz="6" w:space="0" w:color="auto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7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nil" w:sz="6" w:space="0" w:color="auto"/>
              <w:bottom w:val="single" w:sz="4.640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7" w:lineRule="exact"/>
              <w:ind w:left="34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nil" w:sz="6" w:space="0" w:color="auto"/>
              <w:bottom w:val="single" w:sz="4.640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7" w:lineRule="exact"/>
              <w:ind w:left="35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nil" w:sz="6" w:space="0" w:color="auto"/>
              <w:bottom w:val="single" w:sz="4.640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7" w:lineRule="exact"/>
              <w:ind w:left="26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3,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nil" w:sz="6" w:space="0" w:color="auto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7" w:lineRule="exact"/>
              <w:ind w:left="35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,6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3,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il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4" w:lineRule="exact"/>
              <w:ind w:left="35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4" w:lineRule="exact"/>
              <w:ind w:left="35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27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4" w:lineRule="exact"/>
              <w:ind w:left="37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ndra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mb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së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6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6" w:lineRule="exact"/>
              <w:ind w:left="57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9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7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tet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së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6" w:lineRule="exact"/>
              <w:ind w:left="58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ti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pu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6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6" w:lineRule="exact"/>
              <w:ind w:left="57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9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7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6" w:lineRule="exact"/>
              <w:ind w:left="58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38" w:type="dxa"/>
            <w:tcBorders>
              <w:top w:val="single" w:sz="4.648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7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këq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y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7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65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4" w:lineRule="exact"/>
              <w:ind w:left="57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8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4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8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49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4" w:lineRule="exact"/>
              <w:ind w:left="52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iki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66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6" w:lineRule="exact"/>
              <w:ind w:left="58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53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ni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ndr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dh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300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6" w:lineRule="exact"/>
              <w:ind w:left="51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3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300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iki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6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4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Zg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et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324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Insp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ti</w:t>
            </w:r>
            <w:r>
              <w:rPr>
                <w:rFonts w:ascii="Garamond" w:hAnsi="Garamond" w:cs="Garamond" w:eastAsia="Garamond"/>
                <w:sz w:val="14"/>
                <w:szCs w:val="14"/>
                <w:spacing w:val="-7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De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kl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dhe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ll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sur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Ko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kt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Inter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6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57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49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4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47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iki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6" w:lineRule="exact"/>
              <w:ind w:left="58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Aut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Ko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urr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65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6" w:lineRule="exact"/>
              <w:ind w:left="58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1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52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38" w:type="dxa"/>
            <w:tcBorders>
              <w:top w:val="single" w:sz="4.648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&amp;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cës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66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4" w:lineRule="exact"/>
              <w:ind w:left="58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8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4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8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50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4" w:lineRule="exact"/>
              <w:ind w:left="53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str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In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6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6" w:lineRule="exact"/>
              <w:ind w:left="51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20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6" w:lineRule="exact"/>
              <w:ind w:left="45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7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020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iki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66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6" w:lineRule="exact"/>
              <w:ind w:left="58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53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egu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66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53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tet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ces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te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66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6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6" w:lineRule="exact"/>
              <w:ind w:left="45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7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Kë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Ko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nt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67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11,200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4" w:lineRule="exact"/>
              <w:ind w:left="58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4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51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4" w:lineRule="exact"/>
              <w:ind w:left="53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iki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66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6" w:lineRule="exact"/>
              <w:ind w:left="58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53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Inst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ne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tj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ra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re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870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6" w:lineRule="exact"/>
              <w:ind w:left="45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6" w:lineRule="exact"/>
              <w:ind w:left="51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6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585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455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66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6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4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ri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lik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66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4" w:lineRule="exact"/>
              <w:ind w:left="58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4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50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4" w:lineRule="exact"/>
              <w:ind w:left="53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6" w:lineRule="exact"/>
              <w:ind w:left="45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6" w:lineRule="exact"/>
              <w:ind w:left="52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7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Mb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hte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je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61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6" w:lineRule="exact"/>
              <w:ind w:left="58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1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7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iki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6" w:lineRule="exact"/>
              <w:ind w:left="58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324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7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jt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In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rm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dhe</w:t>
            </w:r>
            <w:r>
              <w:rPr>
                <w:rFonts w:ascii="Garamond" w:hAnsi="Garamond" w:cs="Garamond" w:eastAsia="Garamond"/>
                <w:sz w:val="14"/>
                <w:szCs w:val="14"/>
                <w:spacing w:val="35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Mbr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hën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  <w:p>
            <w:pPr>
              <w:spacing w:before="1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rson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156" w:lineRule="exact"/>
              <w:ind w:left="65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156" w:lineRule="exact"/>
              <w:ind w:left="57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156" w:lineRule="exact"/>
              <w:ind w:left="49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156" w:lineRule="exact"/>
              <w:ind w:left="52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iki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66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6" w:lineRule="exact"/>
              <w:ind w:left="58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53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7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Mb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jt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skr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65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6" w:lineRule="exact"/>
              <w:ind w:left="57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9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52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iki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66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6" w:lineRule="exact"/>
              <w:ind w:left="58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53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Inst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uti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tu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iz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65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4" w:lineRule="exact"/>
              <w:ind w:left="58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4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51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4" w:lineRule="exact"/>
              <w:ind w:left="52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iki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66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6" w:lineRule="exact"/>
              <w:ind w:left="58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53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str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dhe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Ind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str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6" w:lineRule="exact"/>
              <w:ind w:left="35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6" w:lineRule="exact"/>
              <w:ind w:left="45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27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6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,34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iki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6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4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tet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66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6" w:lineRule="exact"/>
              <w:ind w:left="35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6" w:lineRule="exact"/>
              <w:ind w:left="45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27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7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tet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ty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4" w:lineRule="exact"/>
              <w:ind w:left="45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4" w:lineRule="exact"/>
              <w:ind w:left="52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37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4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tet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In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6" w:lineRule="exact"/>
              <w:ind w:left="45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7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str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Urb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1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1,189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6" w:lineRule="exact"/>
              <w:ind w:left="35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3,1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6" w:lineRule="exact"/>
              <w:ind w:left="46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,4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28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3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iki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6" w:lineRule="exact"/>
              <w:ind w:left="45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7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iki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6" w:lineRule="exact"/>
              <w:ind w:left="45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6" w:lineRule="exact"/>
              <w:ind w:left="45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7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7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38" w:type="dxa"/>
            <w:tcBorders>
              <w:top w:val="single" w:sz="4.648" w:space="0" w:color="000000"/>
              <w:bottom w:val="single" w:sz="4.6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4" w:lineRule="exact"/>
              <w:ind w:left="35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8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4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8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27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4" w:lineRule="exact"/>
              <w:ind w:left="37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Aut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jt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In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rm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65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6" w:lineRule="exact"/>
              <w:ind w:left="52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4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52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73" w:hRule="exact"/>
        </w:trPr>
        <w:tc>
          <w:tcPr>
            <w:tcW w:w="638" w:type="dxa"/>
            <w:tcBorders>
              <w:top w:val="single" w:sz="4.640" w:space="0" w:color="000000"/>
              <w:bottom w:val="single" w:sz="8.4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8.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iki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8.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66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8.48" w:space="0" w:color="000000"/>
              <w:left w:val="single" w:sz="4.640" w:space="0" w:color="000000"/>
              <w:right w:val="dotted" w:sz="4.640781" w:space="0" w:color="000000"/>
            </w:tcBorders>
          </w:tcPr>
          <w:p>
            <w:pPr>
              <w:spacing w:before="0" w:after="0" w:line="156" w:lineRule="exact"/>
              <w:ind w:left="5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8.48" w:space="0" w:color="000000"/>
              <w:left w:val="dotted" w:sz="4.640781" w:space="0" w:color="000000"/>
              <w:right w:val="dotted" w:sz="4.641172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8.48" w:space="0" w:color="000000"/>
              <w:left w:val="dotted" w:sz="4.6411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4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8.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53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78" w:hRule="exact"/>
        </w:trPr>
        <w:tc>
          <w:tcPr>
            <w:tcW w:w="10291" w:type="dxa"/>
            <w:gridSpan w:val="7"/>
            <w:tcBorders>
              <w:top w:val="single" w:sz="8.48" w:space="0" w:color="000000"/>
              <w:bottom w:val="single" w:sz="8.472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6"/>
                <w:w w:val="99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6"/>
                <w:w w:val="99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7"/>
                <w:w w:val="99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99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7"/>
                <w:w w:val="99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5"/>
                <w:w w:val="99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9"/>
                <w:w w:val="99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7"/>
                <w:w w:val="99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2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6"/>
                <w:w w:val="99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2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7"/>
                <w:w w:val="99"/>
                <w:position w:val="1"/>
              </w:rPr>
              <w:t>sis</w:t>
            </w:r>
            <w:r>
              <w:rPr>
                <w:rFonts w:ascii="Garamond" w:hAnsi="Garamond" w:cs="Garamond" w:eastAsia="Garamond"/>
                <w:sz w:val="14"/>
                <w:szCs w:val="14"/>
                <w:spacing w:val="5"/>
                <w:w w:val="99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7"/>
                <w:w w:val="99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2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2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7"/>
                <w:w w:val="99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99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7"/>
                <w:w w:val="99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4"/>
                <w:w w:val="99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5"/>
                <w:w w:val="99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7"/>
                <w:w w:val="99"/>
                <w:position w:val="1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2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7"/>
                <w:w w:val="100"/>
                <w:position w:val="1"/>
              </w:rPr>
              <w:t>së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73" w:hRule="exact"/>
        </w:trPr>
        <w:tc>
          <w:tcPr>
            <w:tcW w:w="638" w:type="dxa"/>
            <w:tcBorders>
              <w:top w:val="single" w:sz="8.472" w:space="0" w:color="000000"/>
              <w:bottom w:val="single" w:sz="4.648" w:space="0" w:color="000000"/>
              <w:left w:val="single" w:sz="8.472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8.472" w:space="0" w:color="000000"/>
              <w:bottom w:val="single" w:sz="4.648" w:space="0" w:color="000000"/>
              <w:left w:val="single" w:sz="11.36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kur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ths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me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8.472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1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8.472" w:space="0" w:color="000000"/>
              <w:bottom w:val="single" w:sz="4.648" w:space="0" w:color="000000"/>
              <w:left w:val="single" w:sz="4.640" w:space="0" w:color="000000"/>
              <w:right w:val="dotted" w:sz="4.640039" w:space="0" w:color="000000"/>
            </w:tcBorders>
          </w:tcPr>
          <w:p>
            <w:pPr>
              <w:spacing w:before="0" w:after="0" w:line="156" w:lineRule="exact"/>
              <w:ind w:left="45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8.472" w:space="0" w:color="000000"/>
              <w:bottom w:val="single" w:sz="4.648" w:space="0" w:color="000000"/>
              <w:left w:val="dotted" w:sz="4.640039" w:space="0" w:color="000000"/>
              <w:right w:val="dotted" w:sz="4.640078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8.472" w:space="0" w:color="000000"/>
              <w:bottom w:val="single" w:sz="4.648" w:space="0" w:color="000000"/>
              <w:left w:val="dotted" w:sz="4.64007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7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8.472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8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iki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0039" w:space="0" w:color="000000"/>
            </w:tcBorders>
          </w:tcPr>
          <w:p>
            <w:pPr>
              <w:spacing w:before="0" w:after="0" w:line="156" w:lineRule="exact"/>
              <w:ind w:left="45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0039" w:space="0" w:color="000000"/>
              <w:right w:val="dotted" w:sz="4.640078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4.64007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7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7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y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ra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Adm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str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7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uxh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y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49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0039" w:space="0" w:color="000000"/>
            </w:tcBorders>
          </w:tcPr>
          <w:p>
            <w:pPr>
              <w:spacing w:before="0" w:after="0" w:line="154" w:lineRule="exact"/>
              <w:ind w:left="45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0039" w:space="0" w:color="000000"/>
              <w:right w:val="dotted" w:sz="4.640078" w:space="0" w:color="000000"/>
            </w:tcBorders>
          </w:tcPr>
          <w:p>
            <w:pPr>
              <w:spacing w:before="0" w:after="0" w:line="154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007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37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4" w:lineRule="exact"/>
              <w:ind w:left="36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iki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66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0039" w:space="0" w:color="000000"/>
            </w:tcBorders>
          </w:tcPr>
          <w:p>
            <w:pPr>
              <w:spacing w:before="0" w:after="0" w:line="156" w:lineRule="exact"/>
              <w:ind w:right="8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0039" w:space="0" w:color="000000"/>
              <w:right w:val="dotted" w:sz="4.640078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007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53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9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eti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0039" w:space="0" w:color="000000"/>
            </w:tcBorders>
          </w:tcPr>
          <w:p>
            <w:pPr>
              <w:spacing w:before="0" w:after="0" w:line="156" w:lineRule="exact"/>
              <w:ind w:left="45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8" w:space="0" w:color="000000"/>
              <w:left w:val="dotted" w:sz="4.640039" w:space="0" w:color="000000"/>
              <w:right w:val="dotted" w:sz="4.640078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8" w:space="0" w:color="000000"/>
              <w:left w:val="dotted" w:sz="4.64007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7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37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sh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tu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611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0039" w:space="0" w:color="000000"/>
            </w:tcBorders>
          </w:tcPr>
          <w:p>
            <w:pPr>
              <w:spacing w:before="0" w:after="0" w:line="156" w:lineRule="exact"/>
              <w:ind w:left="57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8" w:space="0" w:color="000000"/>
              <w:bottom w:val="single" w:sz="4.640" w:space="0" w:color="000000"/>
              <w:left w:val="dotted" w:sz="4.640039" w:space="0" w:color="000000"/>
              <w:right w:val="dotted" w:sz="4.640078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8" w:space="0" w:color="000000"/>
              <w:bottom w:val="single" w:sz="4.640" w:space="0" w:color="000000"/>
              <w:left w:val="dotted" w:sz="4.64007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49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7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te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9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0039" w:space="0" w:color="000000"/>
            </w:tcBorders>
          </w:tcPr>
          <w:p>
            <w:pPr>
              <w:spacing w:before="0" w:after="0" w:line="156" w:lineRule="exact"/>
              <w:ind w:left="58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0039" w:space="0" w:color="000000"/>
              <w:right w:val="dotted" w:sz="4.640078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007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46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38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4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Kë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rtë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re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së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666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0039" w:space="0" w:color="000000"/>
            </w:tcBorders>
          </w:tcPr>
          <w:p>
            <w:pPr>
              <w:spacing w:before="0" w:after="0" w:line="154" w:lineRule="exact"/>
              <w:ind w:left="57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4.640" w:space="0" w:color="000000"/>
              <w:left w:val="dotted" w:sz="4.640039" w:space="0" w:color="000000"/>
              <w:right w:val="dotted" w:sz="4.640078" w:space="0" w:color="000000"/>
            </w:tcBorders>
          </w:tcPr>
          <w:p>
            <w:pPr>
              <w:spacing w:before="0" w:after="0" w:line="154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4.640" w:space="0" w:color="000000"/>
              <w:left w:val="dotted" w:sz="4.640078" w:space="0" w:color="000000"/>
              <w:right w:val="single" w:sz="4.640" w:space="0" w:color="000000"/>
            </w:tcBorders>
          </w:tcPr>
          <w:p>
            <w:pPr>
              <w:spacing w:before="0" w:after="0" w:line="154" w:lineRule="exact"/>
              <w:ind w:left="49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4" w:lineRule="exact"/>
              <w:ind w:left="52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79" w:hRule="exact"/>
        </w:trPr>
        <w:tc>
          <w:tcPr>
            <w:tcW w:w="638" w:type="dxa"/>
            <w:tcBorders>
              <w:top w:val="single" w:sz="4.640" w:space="0" w:color="000000"/>
              <w:bottom w:val="single" w:sz="13.288" w:space="0" w:color="000000"/>
              <w:left w:val="single" w:sz="8.472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10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4618" w:type="dxa"/>
            <w:tcBorders>
              <w:top w:val="single" w:sz="4.640" w:space="0" w:color="000000"/>
              <w:bottom w:val="single" w:sz="13.28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10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ëse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13.28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66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13.288" w:space="0" w:color="000000"/>
              <w:left w:val="single" w:sz="4.640" w:space="0" w:color="000000"/>
              <w:right w:val="dotted" w:sz="4.640039" w:space="0" w:color="000000"/>
            </w:tcBorders>
          </w:tcPr>
          <w:p>
            <w:pPr>
              <w:spacing w:before="0" w:after="0" w:line="156" w:lineRule="exact"/>
              <w:ind w:left="58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94" w:type="dxa"/>
            <w:tcBorders>
              <w:top w:val="single" w:sz="4.640" w:space="0" w:color="000000"/>
              <w:bottom w:val="single" w:sz="13.288" w:space="0" w:color="000000"/>
              <w:left w:val="dotted" w:sz="4.640039" w:space="0" w:color="000000"/>
              <w:right w:val="dotted" w:sz="4.640078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910" w:type="dxa"/>
            <w:tcBorders>
              <w:top w:val="single" w:sz="4.640" w:space="0" w:color="000000"/>
              <w:bottom w:val="single" w:sz="13.288" w:space="0" w:color="000000"/>
              <w:left w:val="dotted" w:sz="4.64007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505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006" w:type="dxa"/>
            <w:tcBorders>
              <w:top w:val="single" w:sz="4.640" w:space="0" w:color="000000"/>
              <w:bottom w:val="single" w:sz="13.288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53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84" w:hRule="exact"/>
        </w:trPr>
        <w:tc>
          <w:tcPr>
            <w:tcW w:w="5256" w:type="dxa"/>
            <w:gridSpan w:val="2"/>
            <w:tcBorders>
              <w:top w:val="single" w:sz="13.288" w:space="0" w:color="000000"/>
              <w:bottom w:val="single" w:sz="8.472" w:space="0" w:color="000000"/>
              <w:left w:val="single" w:sz="8.472" w:space="0" w:color="000000"/>
              <w:right w:val="single" w:sz="4.648" w:space="0" w:color="000000"/>
            </w:tcBorders>
          </w:tcPr>
          <w:p>
            <w:pPr>
              <w:spacing w:before="0" w:after="0" w:line="156" w:lineRule="exact"/>
              <w:ind w:left="2318" w:right="2303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TOTALI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135" w:type="dxa"/>
            <w:tcBorders>
              <w:top w:val="single" w:sz="13.288" w:space="0" w:color="000000"/>
              <w:bottom w:val="single" w:sz="8.472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378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1" w:type="dxa"/>
            <w:tcBorders>
              <w:top w:val="single" w:sz="13.288" w:space="0" w:color="000000"/>
              <w:bottom w:val="single" w:sz="8.472" w:space="0" w:color="000000"/>
              <w:left w:val="single" w:sz="4.640" w:space="0" w:color="000000"/>
              <w:right w:val="dotted" w:sz="4.640039" w:space="0" w:color="000000"/>
            </w:tcBorders>
          </w:tcPr>
          <w:p>
            <w:pPr>
              <w:spacing w:before="0" w:after="0" w:line="156" w:lineRule="exact"/>
              <w:ind w:left="28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60,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94" w:type="dxa"/>
            <w:tcBorders>
              <w:top w:val="single" w:sz="13.288" w:space="0" w:color="000000"/>
              <w:bottom w:val="single" w:sz="8.472" w:space="0" w:color="000000"/>
              <w:left w:val="dotted" w:sz="4.640039" w:space="0" w:color="000000"/>
              <w:right w:val="dotted" w:sz="4.640078" w:space="0" w:color="000000"/>
            </w:tcBorders>
          </w:tcPr>
          <w:p>
            <w:pPr>
              <w:spacing w:before="0" w:after="0" w:line="156" w:lineRule="exact"/>
              <w:ind w:left="282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69,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910" w:type="dxa"/>
            <w:tcBorders>
              <w:top w:val="single" w:sz="13.288" w:space="0" w:color="000000"/>
              <w:bottom w:val="single" w:sz="8.472" w:space="0" w:color="000000"/>
              <w:left w:val="dotted" w:sz="4.640078" w:space="0" w:color="000000"/>
              <w:right w:val="single" w:sz="4.640" w:space="0" w:color="000000"/>
            </w:tcBorders>
          </w:tcPr>
          <w:p>
            <w:pPr>
              <w:spacing w:before="0" w:after="0" w:line="156" w:lineRule="exact"/>
              <w:ind w:left="220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,1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006" w:type="dxa"/>
            <w:tcBorders>
              <w:top w:val="single" w:sz="13.288" w:space="0" w:color="000000"/>
              <w:bottom w:val="single" w:sz="8.472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0" w:after="0" w:line="156" w:lineRule="exact"/>
              <w:ind w:left="22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29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</w:tbl>
    <w:p>
      <w:pPr>
        <w:spacing w:before="4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42" w:after="0" w:line="240" w:lineRule="auto"/>
        <w:ind w:left="453" w:right="-20"/>
        <w:jc w:val="left"/>
        <w:rPr>
          <w:rFonts w:ascii="Garamond" w:hAnsi="Garamond" w:cs="Garamond" w:eastAsia="Garamond"/>
          <w:sz w:val="18"/>
          <w:szCs w:val="18"/>
        </w:rPr>
      </w:pPr>
      <w:rPr/>
      <w:r>
        <w:rPr/>
        <w:pict>
          <v:group style="position:absolute;margin-left:409.200012pt;margin-top:-88.423653pt;width:.48pt;height:.1pt;mso-position-horizontal-relative:page;mso-position-vertical-relative:paragraph;z-index:-8891" coordorigin="8184,-1768" coordsize="10,2">
            <v:shape style="position:absolute;left:8184;top:-1768;width:10;height:2" coordorigin="8184,-1768" coordsize="10,0" path="m8184,-1768l8194,-176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-88.423653pt;width:.48pt;height:.1pt;mso-position-horizontal-relative:page;mso-position-vertical-relative:paragraph;z-index:-8890" coordorigin="9178,-1768" coordsize="10,2">
            <v:shape style="position:absolute;left:9178;top:-1768;width:10;height:2" coordorigin="9178,-1768" coordsize="10,0" path="m9178,-1768l9187,-176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-71.743652pt;width:.48pt;height:.1pt;mso-position-horizontal-relative:page;mso-position-vertical-relative:paragraph;z-index:-8889" coordorigin="8184,-1435" coordsize="10,2">
            <v:shape style="position:absolute;left:8184;top:-1435;width:10;height:2" coordorigin="8184,-1435" coordsize="10,0" path="m8184,-1435l8194,-143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-71.743652pt;width:.48pt;height:.1pt;mso-position-horizontal-relative:page;mso-position-vertical-relative:paragraph;z-index:-8888" coordorigin="9178,-1435" coordsize="10,2">
            <v:shape style="position:absolute;left:9178;top:-1435;width:10;height:2" coordorigin="9178,-1435" coordsize="10,0" path="m9178,-1435l9187,-143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9.200012pt;margin-top:-63.343651pt;width:.48pt;height:.1pt;mso-position-horizontal-relative:page;mso-position-vertical-relative:paragraph;z-index:-8887" coordorigin="8184,-1267" coordsize="10,2">
            <v:shape style="position:absolute;left:8184;top:-1267;width:10;height:2" coordorigin="8184,-1267" coordsize="10,0" path="m8184,-1267l8194,-126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58.880005pt;margin-top:-63.343651pt;width:.48pt;height:.1pt;mso-position-horizontal-relative:page;mso-position-vertical-relative:paragraph;z-index:-8886" coordorigin="9178,-1267" coordsize="10,2">
            <v:shape style="position:absolute;left:9178;top:-1267;width:10;height:2" coordorigin="9178,-1267" coordsize="10,0" path="m9178,-1267l9187,-126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66.839996pt;margin-top:22.096348pt;width:.1pt;height:256.08pt;mso-position-horizontal-relative:page;mso-position-vertical-relative:paragraph;z-index:-8885" coordorigin="1337,442" coordsize="2,5122">
            <v:shape style="position:absolute;left:1337;top:442;width:2;height:5122" coordorigin="1337,442" coordsize="0,5122" path="m1337,442l1337,5564e" filled="f" stroked="t" strokeweight=".82pt" strokecolor="#000000">
              <v:path arrowok="t"/>
            </v:shape>
          </v:group>
          <w10:wrap type="none"/>
        </w:pict>
      </w:r>
      <w:r>
        <w:rPr/>
        <w:pict>
          <v:group style="position:absolute;margin-left:528.359985pt;margin-top:22.096348pt;width:.1pt;height:256.08pt;mso-position-horizontal-relative:page;mso-position-vertical-relative:paragraph;z-index:-8884" coordorigin="10567,442" coordsize="2,5122">
            <v:shape style="position:absolute;left:10567;top:442;width:2;height:5122" coordorigin="10567,442" coordsize="0,5122" path="m10567,442l10567,5564e" filled="f" stroked="t" strokeweight=".82pt" strokecolor="#000000">
              <v:path arrowok="t"/>
            </v:shape>
          </v:group>
          <w10:wrap type="none"/>
        </w:pic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b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.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663.000031" w:type="dxa"/>
      </w:tblPr>
      <w:tblGrid/>
      <w:tr>
        <w:trPr>
          <w:trHeight w:val="617" w:hRule="exact"/>
        </w:trPr>
        <w:tc>
          <w:tcPr>
            <w:tcW w:w="600" w:type="dxa"/>
            <w:tcBorders>
              <w:top w:val="single" w:sz="7.52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7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2" w:lineRule="exact"/>
              <w:ind w:left="143" w:right="82" w:firstLine="-7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Kod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883" w:type="dxa"/>
            <w:tcBorders>
              <w:top w:val="single" w:sz="7.52" w:space="0" w:color="000000"/>
              <w:bottom w:val="single" w:sz="4.640" w:space="0" w:color="000000"/>
              <w:left w:val="single" w:sz="6.56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5518" w:type="dxa"/>
            <w:tcBorders>
              <w:top w:val="single" w:sz="7.52" w:space="0" w:color="000000"/>
              <w:bottom w:val="single" w:sz="4.640" w:space="0" w:color="000000"/>
              <w:left w:val="nil" w:sz="6" w:space="0" w:color="auto"/>
              <w:right w:val="single" w:sz="6.56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5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9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/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1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x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or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00" w:type="dxa"/>
            <w:tcBorders>
              <w:top w:val="single" w:sz="7.52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5" w:after="0" w:line="202" w:lineRule="exact"/>
              <w:ind w:left="145" w:right="126" w:firstLine="2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Num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5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99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99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6" w:after="0" w:line="240" w:lineRule="auto"/>
              <w:ind w:left="395" w:right="377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</w:rPr>
              <w:t>20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11" w:hRule="exact"/>
        </w:trPr>
        <w:tc>
          <w:tcPr>
            <w:tcW w:w="60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218" w:right="195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883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en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5518" w:type="dxa"/>
            <w:tcBorders>
              <w:top w:val="single" w:sz="4.640" w:space="0" w:color="000000"/>
              <w:bottom w:val="single" w:sz="4.640" w:space="0" w:color="000000"/>
              <w:left w:val="nil" w:sz="6" w:space="0" w:color="auto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20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474" w:right="454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76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4" w:hRule="exact"/>
        </w:trPr>
        <w:tc>
          <w:tcPr>
            <w:tcW w:w="60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218" w:right="195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883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5518" w:type="dxa"/>
            <w:tcBorders>
              <w:top w:val="single" w:sz="4.640" w:space="0" w:color="000000"/>
              <w:bottom w:val="single" w:sz="4.640" w:space="0" w:color="000000"/>
              <w:left w:val="nil" w:sz="6" w:space="0" w:color="auto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20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431" w:right="413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405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1" w:hRule="exact"/>
        </w:trPr>
        <w:tc>
          <w:tcPr>
            <w:tcW w:w="60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218" w:right="195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883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ria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5518" w:type="dxa"/>
            <w:tcBorders>
              <w:top w:val="single" w:sz="4.640" w:space="0" w:color="000000"/>
              <w:bottom w:val="single" w:sz="4.640" w:space="0" w:color="000000"/>
              <w:left w:val="nil" w:sz="6" w:space="0" w:color="auto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20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431" w:right="413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646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4" w:hRule="exact"/>
        </w:trPr>
        <w:tc>
          <w:tcPr>
            <w:tcW w:w="60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883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202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min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is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isë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5518" w:type="dxa"/>
            <w:tcBorders>
              <w:top w:val="single" w:sz="4.640" w:space="0" w:color="000000"/>
              <w:bottom w:val="single" w:sz="4.640" w:space="0" w:color="000000"/>
              <w:left w:val="nil" w:sz="6" w:space="0" w:color="auto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20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2" w:lineRule="exact"/>
              <w:ind w:left="431" w:right="413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i/>
                <w:position w:val="1"/>
              </w:rPr>
              <w:t>244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1" w:hRule="exact"/>
        </w:trPr>
        <w:tc>
          <w:tcPr>
            <w:tcW w:w="60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883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CI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RT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5518" w:type="dxa"/>
            <w:tcBorders>
              <w:top w:val="single" w:sz="4.640" w:space="0" w:color="000000"/>
              <w:bottom w:val="single" w:sz="4.640" w:space="0" w:color="000000"/>
              <w:left w:val="nil" w:sz="6" w:space="0" w:color="auto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20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515" w:right="497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i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4" w:hRule="exact"/>
        </w:trPr>
        <w:tc>
          <w:tcPr>
            <w:tcW w:w="60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402" w:type="dxa"/>
            <w:gridSpan w:val="2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2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ia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imit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ek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ni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2" w:lineRule="exact"/>
              <w:ind w:left="515" w:right="497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i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4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402" w:type="dxa"/>
            <w:gridSpan w:val="2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ia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së</w:t>
            </w:r>
            <w:r>
              <w:rPr>
                <w:rFonts w:ascii="Garamond" w:hAnsi="Garamond" w:cs="Garamond" w:eastAsia="Garamond"/>
                <w:sz w:val="18"/>
                <w:szCs w:val="18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së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nit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431" w:right="413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i/>
                <w:position w:val="1"/>
              </w:rPr>
              <w:t>101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1" w:hRule="exact"/>
        </w:trPr>
        <w:tc>
          <w:tcPr>
            <w:tcW w:w="600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402" w:type="dxa"/>
            <w:gridSpan w:val="2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Au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ës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in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(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)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474" w:right="454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i/>
                <w:position w:val="1"/>
              </w:rPr>
              <w:t>51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4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402" w:type="dxa"/>
            <w:gridSpan w:val="2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me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mini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ës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Pu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ke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474" w:right="454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i/>
                <w:position w:val="1"/>
              </w:rPr>
              <w:t>58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1" w:hRule="exact"/>
        </w:trPr>
        <w:tc>
          <w:tcPr>
            <w:tcW w:w="600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402" w:type="dxa"/>
            <w:gridSpan w:val="2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qi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mini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ës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Pu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ke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474" w:right="454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i/>
                <w:position w:val="1"/>
              </w:rPr>
              <w:t>17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4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402" w:type="dxa"/>
            <w:gridSpan w:val="2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ia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imit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me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6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Pu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ke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(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)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431" w:right="413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i/>
                <w:position w:val="1"/>
              </w:rPr>
              <w:t>160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1" w:hRule="exact"/>
        </w:trPr>
        <w:tc>
          <w:tcPr>
            <w:tcW w:w="600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218" w:right="195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7402" w:type="dxa"/>
            <w:gridSpan w:val="2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ria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illim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riz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mit,</w:t>
            </w:r>
            <w:r>
              <w:rPr>
                <w:rFonts w:ascii="Garamond" w:hAnsi="Garamond" w:cs="Garamond" w:eastAsia="Garamond"/>
                <w:sz w:val="18"/>
                <w:szCs w:val="18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Si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431" w:right="413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588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4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218" w:right="195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7402" w:type="dxa"/>
            <w:gridSpan w:val="2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ria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8"/>
                <w:szCs w:val="18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villimit</w:t>
            </w:r>
            <w:r>
              <w:rPr>
                <w:rFonts w:ascii="Garamond" w:hAnsi="Garamond" w:cs="Garamond" w:eastAsia="Garamond"/>
                <w:sz w:val="18"/>
                <w:szCs w:val="18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3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rim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ve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369" w:right="353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99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001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1" w:hRule="exact"/>
        </w:trPr>
        <w:tc>
          <w:tcPr>
            <w:tcW w:w="600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218" w:right="195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7402" w:type="dxa"/>
            <w:gridSpan w:val="2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ria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kt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ës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431" w:right="413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433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4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2" w:lineRule="exact"/>
              <w:ind w:left="177" w:right="152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10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883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202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ria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ve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5518" w:type="dxa"/>
            <w:tcBorders>
              <w:top w:val="single" w:sz="4.640" w:space="0" w:color="000000"/>
              <w:bottom w:val="single" w:sz="4.648" w:space="0" w:color="000000"/>
              <w:left w:val="nil" w:sz="6" w:space="0" w:color="auto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200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2" w:lineRule="exact"/>
              <w:ind w:left="369" w:right="353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99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225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1" w:hRule="exact"/>
        </w:trPr>
        <w:tc>
          <w:tcPr>
            <w:tcW w:w="600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77" w:right="152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11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7402" w:type="dxa"/>
            <w:gridSpan w:val="2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ria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361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31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047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4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2" w:lineRule="exact"/>
              <w:ind w:left="177" w:right="152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12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883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202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ria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lt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5518" w:type="dxa"/>
            <w:tcBorders>
              <w:top w:val="single" w:sz="4.640" w:space="0" w:color="000000"/>
              <w:bottom w:val="single" w:sz="4.648" w:space="0" w:color="000000"/>
              <w:left w:val="nil" w:sz="6" w:space="0" w:color="auto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200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2" w:lineRule="exact"/>
              <w:ind w:left="369" w:right="353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99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010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4" w:hRule="exact"/>
        </w:trPr>
        <w:tc>
          <w:tcPr>
            <w:tcW w:w="600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77" w:right="152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13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883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ria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5518" w:type="dxa"/>
            <w:tcBorders>
              <w:top w:val="single" w:sz="4.648" w:space="0" w:color="000000"/>
              <w:bottom w:val="single" w:sz="4.640" w:space="0" w:color="000000"/>
              <w:left w:val="nil" w:sz="6" w:space="0" w:color="auto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200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369" w:right="353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99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480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1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77" w:right="152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14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883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ria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jt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5518" w:type="dxa"/>
            <w:tcBorders>
              <w:top w:val="single" w:sz="4.640" w:space="0" w:color="000000"/>
              <w:bottom w:val="single" w:sz="4.648" w:space="0" w:color="000000"/>
              <w:left w:val="nil" w:sz="6" w:space="0" w:color="auto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200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369" w:right="353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99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359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4" w:hRule="exact"/>
        </w:trPr>
        <w:tc>
          <w:tcPr>
            <w:tcW w:w="600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77" w:right="152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15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7402" w:type="dxa"/>
            <w:gridSpan w:val="2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ria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në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tme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431" w:right="413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506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0" w:hRule="exact"/>
        </w:trPr>
        <w:tc>
          <w:tcPr>
            <w:tcW w:w="600" w:type="dxa"/>
            <w:tcBorders>
              <w:top w:val="single" w:sz="4.640" w:space="0" w:color="000000"/>
              <w:bottom w:val="dotted" w:sz="3.84004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77" w:right="152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16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7402" w:type="dxa"/>
            <w:gridSpan w:val="2"/>
            <w:tcBorders>
              <w:top w:val="single" w:sz="4.640" w:space="0" w:color="000000"/>
              <w:bottom w:val="dotted" w:sz="3.84004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ria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në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0" w:space="0" w:color="000000"/>
              <w:bottom w:val="dotted" w:sz="3.840044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361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14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167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</w:tbl>
    <w:p>
      <w:pPr>
        <w:jc w:val="left"/>
        <w:spacing w:after="0"/>
        <w:sectPr>
          <w:pgSz w:w="11920" w:h="16860"/>
          <w:pgMar w:top="620" w:bottom="280" w:left="680" w:right="680"/>
        </w:sectPr>
      </w:pPr>
      <w:rPr/>
    </w:p>
    <w:p>
      <w:pPr>
        <w:spacing w:before="5" w:after="0" w:line="80" w:lineRule="exact"/>
        <w:jc w:val="left"/>
        <w:rPr>
          <w:sz w:val="8"/>
          <w:szCs w:val="8"/>
        </w:rPr>
      </w:pPr>
      <w:rPr/>
      <w:r>
        <w:rPr>
          <w:sz w:val="8"/>
          <w:szCs w:val="8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5.4" w:type="dxa"/>
      </w:tblPr>
      <w:tblGrid/>
      <w:tr>
        <w:trPr>
          <w:trHeight w:val="206" w:hRule="exact"/>
        </w:trPr>
        <w:tc>
          <w:tcPr>
            <w:tcW w:w="600" w:type="dxa"/>
            <w:tcBorders>
              <w:top w:val="nil" w:sz="6" w:space="0" w:color="auto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1" w:lineRule="exact"/>
              <w:ind w:left="171" w:right="146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17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7402" w:type="dxa"/>
            <w:tcBorders>
              <w:top w:val="nil" w:sz="6" w:space="0" w:color="auto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1" w:lineRule="exact"/>
              <w:ind w:left="96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ria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jtj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nil" w:sz="6" w:space="0" w:color="auto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1" w:lineRule="exact"/>
              <w:ind w:left="363" w:right="347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99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860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4" w:hRule="exact"/>
        </w:trPr>
        <w:tc>
          <w:tcPr>
            <w:tcW w:w="600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2" w:lineRule="exact"/>
              <w:ind w:left="171" w:right="146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18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7402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2" w:lineRule="exact"/>
              <w:ind w:left="96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hë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2" w:lineRule="exact"/>
              <w:ind w:left="425" w:right="407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913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1" w:hRule="exact"/>
        </w:trPr>
        <w:tc>
          <w:tcPr>
            <w:tcW w:w="600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171" w:right="146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20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7402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96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jt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ria</w:t>
            </w:r>
            <w:r>
              <w:rPr>
                <w:rFonts w:ascii="Garamond" w:hAnsi="Garamond" w:cs="Garamond" w:eastAsia="Garamond"/>
                <w:sz w:val="18"/>
                <w:szCs w:val="18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jit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me</w:t>
            </w:r>
            <w:r>
              <w:rPr>
                <w:rFonts w:ascii="Garamond" w:hAnsi="Garamond" w:cs="Garamond" w:eastAsia="Garamond"/>
                <w:sz w:val="18"/>
                <w:szCs w:val="18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ki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425" w:right="407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139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4" w:hRule="exact"/>
        </w:trPr>
        <w:tc>
          <w:tcPr>
            <w:tcW w:w="600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2" w:lineRule="exact"/>
              <w:ind w:left="171" w:right="146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22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7402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2" w:lineRule="exact"/>
              <w:ind w:left="96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ia</w:t>
            </w:r>
            <w:r>
              <w:rPr>
                <w:rFonts w:ascii="Garamond" w:hAnsi="Garamond" w:cs="Garamond" w:eastAsia="Garamond"/>
                <w:sz w:val="18"/>
                <w:szCs w:val="18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2" w:lineRule="exact"/>
              <w:ind w:left="468" w:right="448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29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4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171" w:right="146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24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7402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96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tit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425" w:right="407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181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1" w:hRule="exact"/>
        </w:trPr>
        <w:tc>
          <w:tcPr>
            <w:tcW w:w="600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171" w:right="146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25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7402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96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ria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le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363" w:right="347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99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042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4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171" w:right="146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26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7402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96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ria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425" w:right="407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959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1" w:hRule="exact"/>
        </w:trPr>
        <w:tc>
          <w:tcPr>
            <w:tcW w:w="600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171" w:right="146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31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7402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96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enc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ia</w:t>
            </w:r>
            <w:r>
              <w:rPr>
                <w:rFonts w:ascii="Garamond" w:hAnsi="Garamond" w:cs="Garamond" w:eastAsia="Garamond"/>
                <w:sz w:val="18"/>
                <w:szCs w:val="18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ike</w:t>
            </w:r>
            <w:r>
              <w:rPr>
                <w:rFonts w:ascii="Garamond" w:hAnsi="Garamond" w:cs="Garamond" w:eastAsia="Garamond"/>
                <w:sz w:val="18"/>
                <w:szCs w:val="18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468" w:right="448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40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4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171" w:right="146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50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7402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96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tit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tik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425" w:right="407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216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1" w:hRule="exact"/>
        </w:trPr>
        <w:tc>
          <w:tcPr>
            <w:tcW w:w="600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171" w:right="146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55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7402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96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lla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ji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468" w:right="448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27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4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171" w:right="146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57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7402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96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ra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bë</w:t>
            </w:r>
            <w:r>
              <w:rPr>
                <w:rFonts w:ascii="Garamond" w:hAnsi="Garamond" w:cs="Garamond" w:eastAsia="Garamond"/>
                <w:sz w:val="18"/>
                <w:szCs w:val="18"/>
                <w:spacing w:val="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509" w:right="491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1" w:hRule="exact"/>
        </w:trPr>
        <w:tc>
          <w:tcPr>
            <w:tcW w:w="600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171" w:right="146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66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7402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96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Av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468" w:right="448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56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4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2" w:lineRule="exact"/>
              <w:ind w:left="171" w:right="146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67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7402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2" w:lineRule="exact"/>
              <w:ind w:left="96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ri</w:t>
            </w:r>
            <w:r>
              <w:rPr>
                <w:rFonts w:ascii="Garamond" w:hAnsi="Garamond" w:cs="Garamond" w:eastAsia="Garamond"/>
                <w:sz w:val="18"/>
                <w:szCs w:val="18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ik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ivil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2" w:lineRule="exact"/>
              <w:ind w:left="468" w:right="448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31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1" w:hRule="exact"/>
        </w:trPr>
        <w:tc>
          <w:tcPr>
            <w:tcW w:w="600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171" w:right="146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73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7402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96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4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ve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468" w:right="448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65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4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2" w:lineRule="exact"/>
              <w:ind w:left="171" w:right="146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76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7402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2" w:lineRule="exact"/>
              <w:ind w:left="96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kt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kl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rim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lit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ik</w:t>
            </w:r>
            <w:r>
              <w:rPr>
                <w:rFonts w:ascii="Garamond" w:hAnsi="Garamond" w:cs="Garamond" w:eastAsia="Garamond"/>
                <w:sz w:val="18"/>
                <w:szCs w:val="18"/>
                <w:spacing w:val="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18"/>
                <w:szCs w:val="18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ve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2" w:lineRule="exact"/>
              <w:ind w:left="468" w:right="448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70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4" w:hRule="exact"/>
        </w:trPr>
        <w:tc>
          <w:tcPr>
            <w:tcW w:w="600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171" w:right="146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77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7402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96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ës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468" w:right="448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39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1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171" w:right="146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78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7402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96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ria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rim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425" w:right="407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113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4" w:hRule="exact"/>
        </w:trPr>
        <w:tc>
          <w:tcPr>
            <w:tcW w:w="600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171" w:right="146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82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7402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96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illi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ilit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tit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509" w:right="491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1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171" w:right="146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87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7402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96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st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6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200" w:lineRule="exact"/>
              <w:ind w:left="425" w:right="407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  <w:position w:val="1"/>
              </w:rPr>
              <w:t>344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4" w:hRule="exact"/>
        </w:trPr>
        <w:tc>
          <w:tcPr>
            <w:tcW w:w="600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402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Dr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ia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ig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imit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nit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si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ik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i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474" w:right="454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i/>
                <w:position w:val="1"/>
              </w:rPr>
              <w:t>35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1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402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ia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imit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Pu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474" w:right="454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i/>
                <w:position w:val="1"/>
              </w:rPr>
              <w:t>29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4" w:hRule="exact"/>
        </w:trPr>
        <w:tc>
          <w:tcPr>
            <w:tcW w:w="600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402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474" w:right="454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i/>
                <w:position w:val="1"/>
              </w:rPr>
              <w:t>10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1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402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ni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im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Pu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ik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474" w:right="454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i/>
                <w:position w:val="1"/>
              </w:rPr>
              <w:t>22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4" w:hRule="exact"/>
        </w:trPr>
        <w:tc>
          <w:tcPr>
            <w:tcW w:w="600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402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ek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ti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474" w:right="454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i/>
                <w:position w:val="1"/>
              </w:rPr>
              <w:t>25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1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402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ek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474" w:right="454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i/>
                <w:position w:val="1"/>
              </w:rPr>
              <w:t>23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4" w:hRule="exact"/>
        </w:trPr>
        <w:tc>
          <w:tcPr>
            <w:tcW w:w="600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402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2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ia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Re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mës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2" w:lineRule="exact"/>
              <w:ind w:left="474" w:right="454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i/>
                <w:position w:val="1"/>
              </w:rPr>
              <w:t>14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1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402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ia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ap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dh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al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474" w:right="454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i/>
                <w:position w:val="1"/>
              </w:rPr>
              <w:t>15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4" w:hRule="exact"/>
        </w:trPr>
        <w:tc>
          <w:tcPr>
            <w:tcW w:w="600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402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2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ia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imin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2" w:lineRule="exact"/>
              <w:ind w:left="474" w:right="454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i/>
                <w:position w:val="1"/>
              </w:rPr>
              <w:t>50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4" w:hRule="exact"/>
        </w:trPr>
        <w:tc>
          <w:tcPr>
            <w:tcW w:w="60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402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imit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(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4)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474" w:right="454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i/>
                <w:position w:val="1"/>
              </w:rPr>
              <w:t>80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1" w:hRule="exact"/>
        </w:trPr>
        <w:tc>
          <w:tcPr>
            <w:tcW w:w="60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402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ia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imit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mik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474" w:right="454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i/>
                <w:position w:val="1"/>
              </w:rPr>
              <w:t>25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4" w:hRule="exact"/>
        </w:trPr>
        <w:tc>
          <w:tcPr>
            <w:tcW w:w="60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402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ia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Au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me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Au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imit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së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474" w:right="454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i/>
                <w:position w:val="1"/>
              </w:rPr>
              <w:t>16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1" w:hRule="exact"/>
        </w:trPr>
        <w:tc>
          <w:tcPr>
            <w:tcW w:w="60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77" w:right="152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88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7402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bë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pë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ho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ri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ivi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474" w:right="454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16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4" w:hRule="exact"/>
        </w:trPr>
        <w:tc>
          <w:tcPr>
            <w:tcW w:w="60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77" w:right="152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89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7402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ri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jt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ve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474" w:right="454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35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1" w:hRule="exact"/>
        </w:trPr>
        <w:tc>
          <w:tcPr>
            <w:tcW w:w="60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77" w:right="152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91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7402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ri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474" w:right="454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25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4" w:hRule="exact"/>
        </w:trPr>
        <w:tc>
          <w:tcPr>
            <w:tcW w:w="60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77" w:right="152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92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7402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tit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im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ve</w:t>
            </w:r>
            <w:r>
              <w:rPr>
                <w:rFonts w:ascii="Garamond" w:hAnsi="Garamond" w:cs="Garamond" w:eastAsia="Garamond"/>
                <w:sz w:val="18"/>
                <w:szCs w:val="18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krim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ve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iz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mit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474" w:right="454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19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1" w:hRule="exact"/>
        </w:trPr>
        <w:tc>
          <w:tcPr>
            <w:tcW w:w="60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77" w:right="152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93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7402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ria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ji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431" w:right="413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427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4" w:hRule="exact"/>
        </w:trPr>
        <w:tc>
          <w:tcPr>
            <w:tcW w:w="60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2" w:lineRule="exact"/>
              <w:ind w:left="177" w:right="152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94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7402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2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ria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illim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Ur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2" w:lineRule="exact"/>
              <w:ind w:left="431" w:right="413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535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1" w:hRule="exact"/>
        </w:trPr>
        <w:tc>
          <w:tcPr>
            <w:tcW w:w="60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77" w:right="152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95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7402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Dr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rm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474" w:right="454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20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4" w:hRule="exact"/>
        </w:trPr>
        <w:tc>
          <w:tcPr>
            <w:tcW w:w="8002" w:type="dxa"/>
            <w:gridSpan w:val="2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2" w:lineRule="exact"/>
              <w:ind w:left="7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st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6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4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2" w:lineRule="exact"/>
              <w:ind w:left="371" w:right="354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  <w:position w:val="1"/>
              </w:rPr>
              <w:t>331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4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77" w:right="152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28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7402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ria</w:t>
            </w:r>
            <w:r>
              <w:rPr>
                <w:rFonts w:ascii="Garamond" w:hAnsi="Garamond" w:cs="Garamond" w:eastAsia="Garamond"/>
                <w:sz w:val="18"/>
                <w:szCs w:val="18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jit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me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431" w:right="413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863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1" w:hRule="exact"/>
        </w:trPr>
        <w:tc>
          <w:tcPr>
            <w:tcW w:w="600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77" w:right="152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29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7402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ra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rimi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Gj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369" w:right="353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99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364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4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77" w:right="152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30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7402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Gj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3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474" w:right="454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54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1" w:hRule="exact"/>
        </w:trPr>
        <w:tc>
          <w:tcPr>
            <w:tcW w:w="600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77" w:right="152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63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7402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illi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jt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474" w:right="454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50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14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402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Re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i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es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474" w:right="454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25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28" w:hRule="exact"/>
        </w:trPr>
        <w:tc>
          <w:tcPr>
            <w:tcW w:w="600" w:type="dxa"/>
            <w:tcBorders>
              <w:top w:val="single" w:sz="4.648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402" w:type="dxa"/>
            <w:tcBorders>
              <w:top w:val="single" w:sz="4.648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102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Re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3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ës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i/>
                <w:position w:val="1"/>
              </w:rPr>
              <w:t>së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1200" w:type="dxa"/>
            <w:tcBorders>
              <w:top w:val="single" w:sz="4.648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00" w:lineRule="exact"/>
              <w:ind w:left="431" w:right="413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position w:val="1"/>
              </w:rPr>
              <w:t>203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position w:val="0"/>
              </w:rPr>
            </w:r>
          </w:p>
        </w:tc>
      </w:tr>
      <w:tr>
        <w:trPr>
          <w:trHeight w:val="250" w:hRule="exact"/>
        </w:trPr>
        <w:tc>
          <w:tcPr>
            <w:tcW w:w="8002" w:type="dxa"/>
            <w:gridSpan w:val="2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14" w:after="0" w:line="240" w:lineRule="auto"/>
              <w:ind w:left="3299" w:right="2681"/>
              <w:jc w:val="center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2"/>
                <w:w w:val="99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99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8"/>
                <w:szCs w:val="18"/>
                <w:spacing w:val="-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200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14" w:after="0" w:line="240" w:lineRule="auto"/>
              <w:ind w:left="371" w:right="-20"/>
              <w:jc w:val="left"/>
              <w:rPr>
                <w:rFonts w:ascii="Garamond" w:hAnsi="Garamond" w:cs="Garamond" w:eastAsia="Garamond"/>
                <w:sz w:val="18"/>
                <w:szCs w:val="18"/>
              </w:rPr>
            </w:pPr>
            <w:rPr/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8"/>
                <w:szCs w:val="18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8"/>
                <w:szCs w:val="18"/>
                <w:spacing w:val="0"/>
                <w:w w:val="100"/>
              </w:rPr>
            </w:r>
          </w:p>
        </w:tc>
      </w:tr>
    </w:tbl>
    <w:p>
      <w:pPr>
        <w:jc w:val="left"/>
        <w:spacing w:after="0"/>
        <w:sectPr>
          <w:pgSz w:w="11920" w:h="16860"/>
          <w:pgMar w:top="620" w:bottom="280" w:left="1220" w:right="12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pgSz w:w="11920" w:h="16860"/>
          <w:pgMar w:top="0" w:bottom="0" w:left="0" w:right="0"/>
        </w:sectPr>
      </w:pPr>
      <w:rPr/>
    </w:p>
    <w:p>
      <w:pPr>
        <w:spacing w:before="1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jc w:val="left"/>
        <w:spacing w:after="0"/>
        <w:sectPr>
          <w:pgSz w:w="15840" w:h="12240" w:orient="landscape"/>
          <w:pgMar w:top="1120" w:bottom="280" w:left="1200" w:right="1200"/>
        </w:sectPr>
      </w:pPr>
      <w:rPr/>
    </w:p>
    <w:p>
      <w:pPr>
        <w:spacing w:before="45" w:after="0" w:line="240" w:lineRule="auto"/>
        <w:ind w:left="638" w:right="-64"/>
        <w:jc w:val="left"/>
        <w:rPr>
          <w:rFonts w:ascii="Garamond" w:hAnsi="Garamond" w:cs="Garamond" w:eastAsia="Garamond"/>
          <w:sz w:val="16"/>
          <w:szCs w:val="16"/>
        </w:rPr>
      </w:pPr>
      <w:rPr/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Tab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.4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</w:r>
    </w:p>
    <w:p>
      <w:pPr>
        <w:spacing w:before="5" w:after="0" w:line="220" w:lineRule="exact"/>
        <w:jc w:val="left"/>
        <w:rPr>
          <w:sz w:val="22"/>
          <w:szCs w:val="22"/>
        </w:rPr>
      </w:pPr>
      <w:rPr/>
      <w:r>
        <w:rPr/>
        <w:br w:type="column"/>
      </w:r>
      <w:r>
        <w:rPr>
          <w:sz w:val="22"/>
          <w:szCs w:val="22"/>
        </w:rPr>
      </w:r>
    </w:p>
    <w:p>
      <w:pPr>
        <w:spacing w:before="0" w:after="0" w:line="176" w:lineRule="exact"/>
        <w:ind w:right="-20"/>
        <w:jc w:val="left"/>
        <w:rPr>
          <w:rFonts w:ascii="Garamond" w:hAnsi="Garamond" w:cs="Garamond" w:eastAsia="Garamond"/>
          <w:sz w:val="16"/>
          <w:szCs w:val="16"/>
        </w:rPr>
      </w:pPr>
      <w:rPr/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GU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E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b/>
          <w:bCs/>
        </w:rPr>
        <w:t>F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K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6"/>
          <w:szCs w:val="16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TE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B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UX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H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TE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K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O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N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O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16"/>
          <w:szCs w:val="16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2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0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4</w:t>
      </w:r>
      <w:r>
        <w:rPr>
          <w:rFonts w:ascii="Garamond" w:hAnsi="Garamond" w:cs="Garamond" w:eastAsia="Garamond"/>
          <w:sz w:val="16"/>
          <w:szCs w:val="16"/>
          <w:spacing w:val="-1"/>
          <w:w w:val="100"/>
          <w:b/>
          <w:bCs/>
        </w:rPr>
        <w:t>-20</w:t>
      </w:r>
      <w:r>
        <w:rPr>
          <w:rFonts w:ascii="Garamond" w:hAnsi="Garamond" w:cs="Garamond" w:eastAsia="Garamond"/>
          <w:sz w:val="16"/>
          <w:szCs w:val="16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16"/>
          <w:szCs w:val="16"/>
          <w:spacing w:val="0"/>
          <w:w w:val="100"/>
          <w:b/>
          <w:bCs/>
        </w:rPr>
        <w:t>9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</w:r>
    </w:p>
    <w:p>
      <w:pPr>
        <w:jc w:val="left"/>
        <w:spacing w:after="0"/>
        <w:sectPr>
          <w:type w:val="continuous"/>
          <w:pgSz w:w="15840" w:h="12240" w:orient="landscape"/>
          <w:pgMar w:top="640" w:bottom="280" w:left="1200" w:right="1200"/>
          <w:cols w:num="2" w:equalWidth="0">
            <w:col w:w="1030" w:space="3381"/>
            <w:col w:w="9029"/>
          </w:cols>
        </w:sectPr>
      </w:pPr>
      <w:rPr/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right="807"/>
        <w:jc w:val="right"/>
        <w:rPr>
          <w:rFonts w:ascii="Garamond" w:hAnsi="Garamond" w:cs="Garamond" w:eastAsia="Garamond"/>
          <w:sz w:val="12"/>
          <w:szCs w:val="12"/>
        </w:rPr>
      </w:pPr>
      <w:rPr/>
      <w:r>
        <w:rPr>
          <w:rFonts w:ascii="Garamond" w:hAnsi="Garamond" w:cs="Garamond" w:eastAsia="Garamond"/>
          <w:sz w:val="12"/>
          <w:szCs w:val="12"/>
          <w:spacing w:val="-1"/>
          <w:w w:val="100"/>
          <w:i/>
        </w:rPr>
        <w:t>n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12"/>
          <w:szCs w:val="12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12"/>
          <w:szCs w:val="12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12"/>
          <w:szCs w:val="12"/>
          <w:spacing w:val="-1"/>
          <w:w w:val="100"/>
          <w:i/>
        </w:rPr>
        <w:t>i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12"/>
          <w:szCs w:val="12"/>
          <w:spacing w:val="-1"/>
          <w:w w:val="100"/>
          <w:i/>
        </w:rPr>
        <w:t>i</w:t>
      </w:r>
      <w:r>
        <w:rPr>
          <w:rFonts w:ascii="Garamond" w:hAnsi="Garamond" w:cs="Garamond" w:eastAsia="Garamond"/>
          <w:sz w:val="12"/>
          <w:szCs w:val="12"/>
          <w:spacing w:val="1"/>
          <w:w w:val="100"/>
          <w:i/>
        </w:rPr>
        <w:t>o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12"/>
          <w:szCs w:val="12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12"/>
          <w:szCs w:val="12"/>
          <w:spacing w:val="1"/>
          <w:w w:val="100"/>
          <w:i/>
        </w:rPr>
        <w:t>e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12"/>
          <w:szCs w:val="12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12"/>
          <w:szCs w:val="12"/>
          <w:spacing w:val="1"/>
          <w:w w:val="100"/>
          <w:i/>
        </w:rPr>
        <w:t>(</w:t>
      </w:r>
      <w:r>
        <w:rPr>
          <w:rFonts w:ascii="Garamond" w:hAnsi="Garamond" w:cs="Garamond" w:eastAsia="Garamond"/>
          <w:sz w:val="12"/>
          <w:szCs w:val="12"/>
          <w:spacing w:val="-1"/>
          <w:w w:val="100"/>
          <w:i/>
        </w:rPr>
        <w:t>i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12"/>
          <w:szCs w:val="12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12"/>
          <w:szCs w:val="12"/>
          <w:spacing w:val="-1"/>
          <w:w w:val="100"/>
          <w:i/>
        </w:rPr>
        <w:t>i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i/>
        </w:rPr>
        <w:t>ll</w:t>
      </w:r>
      <w:r>
        <w:rPr>
          <w:rFonts w:ascii="Garamond" w:hAnsi="Garamond" w:cs="Garamond" w:eastAsia="Garamond"/>
          <w:sz w:val="12"/>
          <w:szCs w:val="12"/>
          <w:spacing w:val="-1"/>
          <w:w w:val="100"/>
          <w:i/>
        </w:rPr>
        <w:t>i</w:t>
      </w:r>
      <w:r>
        <w:rPr>
          <w:rFonts w:ascii="Garamond" w:hAnsi="Garamond" w:cs="Garamond" w:eastAsia="Garamond"/>
          <w:sz w:val="12"/>
          <w:szCs w:val="12"/>
          <w:spacing w:val="1"/>
          <w:w w:val="100"/>
          <w:i/>
        </w:rPr>
        <w:t>o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12"/>
          <w:szCs w:val="12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12"/>
          <w:szCs w:val="12"/>
          <w:spacing w:val="0"/>
          <w:w w:val="99"/>
          <w:i/>
        </w:rPr>
        <w:t>l</w:t>
      </w:r>
      <w:r>
        <w:rPr>
          <w:rFonts w:ascii="Garamond" w:hAnsi="Garamond" w:cs="Garamond" w:eastAsia="Garamond"/>
          <w:sz w:val="12"/>
          <w:szCs w:val="12"/>
          <w:spacing w:val="1"/>
          <w:w w:val="99"/>
          <w:i/>
        </w:rPr>
        <w:t>e</w:t>
      </w:r>
      <w:r>
        <w:rPr>
          <w:rFonts w:ascii="Garamond" w:hAnsi="Garamond" w:cs="Garamond" w:eastAsia="Garamond"/>
          <w:sz w:val="12"/>
          <w:szCs w:val="12"/>
          <w:spacing w:val="0"/>
          <w:w w:val="99"/>
          <w:i/>
        </w:rPr>
        <w:t>k)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2.200003" w:type="dxa"/>
      </w:tblPr>
      <w:tblGrid/>
      <w:tr>
        <w:trPr>
          <w:trHeight w:val="434" w:hRule="exact"/>
        </w:trPr>
        <w:tc>
          <w:tcPr>
            <w:tcW w:w="398" w:type="dxa"/>
            <w:tcBorders>
              <w:top w:val="single" w:sz="13.28" w:space="0" w:color="000000"/>
              <w:bottom w:val="single" w:sz="13.28" w:space="0" w:color="000000"/>
              <w:left w:val="single" w:sz="12.32" w:space="0" w:color="000000"/>
              <w:right w:val="single" w:sz="6.56" w:space="0" w:color="000000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9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Nr.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669" w:type="dxa"/>
            <w:tcBorders>
              <w:top w:val="single" w:sz="13.28" w:space="0" w:color="000000"/>
              <w:bottom w:val="single" w:sz="13.28" w:space="0" w:color="000000"/>
              <w:left w:val="single" w:sz="6.56" w:space="0" w:color="000000"/>
              <w:right w:val="single" w:sz="12.32" w:space="0" w:color="000000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79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29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29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28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3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27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single" w:sz="13.28" w:space="0" w:color="000000"/>
              <w:bottom w:val="single" w:sz="13.28" w:space="0" w:color="000000"/>
              <w:left w:val="single" w:sz="12.32" w:space="0" w:color="000000"/>
              <w:right w:val="single" w:sz="4.648" w:space="0" w:color="000000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48" w:right="141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133" w:lineRule="exact"/>
              <w:ind w:left="205" w:right="201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38" w:type="dxa"/>
            <w:tcBorders>
              <w:top w:val="single" w:sz="13.28" w:space="0" w:color="000000"/>
              <w:bottom w:val="single" w:sz="13.28" w:space="0" w:color="000000"/>
              <w:left w:val="single" w:sz="4.648" w:space="0" w:color="000000"/>
              <w:right w:val="single" w:sz="6.56" w:space="0" w:color="000000"/>
            </w:tcBorders>
          </w:tcPr>
          <w:p>
            <w:pPr>
              <w:spacing w:before="0" w:after="0" w:line="129" w:lineRule="exact"/>
              <w:ind w:left="88" w:right="71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1"/>
              </w:rPr>
              <w:t>Në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1"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185" w:right="164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133" w:lineRule="exact"/>
              <w:ind w:left="114" w:right="94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BB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7" w:type="dxa"/>
            <w:tcBorders>
              <w:top w:val="single" w:sz="13.28" w:space="0" w:color="000000"/>
              <w:bottom w:val="single" w:sz="13.2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60" w:right="14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133" w:lineRule="exact"/>
              <w:ind w:left="217" w:right="20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12" w:type="dxa"/>
            <w:tcBorders>
              <w:top w:val="single" w:sz="13.28" w:space="0" w:color="000000"/>
              <w:bottom w:val="single" w:sz="13.28" w:space="0" w:color="000000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5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Në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133" w:lineRule="exact"/>
              <w:ind w:left="11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BB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6" w:type="dxa"/>
            <w:tcBorders>
              <w:top w:val="single" w:sz="13.28" w:space="0" w:color="000000"/>
              <w:bottom w:val="single" w:sz="13.2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0" w:after="0" w:line="129" w:lineRule="exact"/>
              <w:ind w:left="296" w:right="281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176" w:right="161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orma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133" w:lineRule="exact"/>
              <w:ind w:left="296" w:right="28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single" w:sz="13.28" w:space="0" w:color="000000"/>
              <w:bottom w:val="single" w:sz="13.28" w:space="0" w:color="000000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0" w:after="0" w:line="129" w:lineRule="exact"/>
              <w:ind w:left="78" w:right="59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1"/>
              </w:rPr>
              <w:t>Në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1"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175" w:right="15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133" w:lineRule="exact"/>
              <w:ind w:left="104" w:right="8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BB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5" w:type="dxa"/>
            <w:tcBorders>
              <w:top w:val="single" w:sz="13.28" w:space="0" w:color="000000"/>
              <w:bottom w:val="single" w:sz="13.28" w:space="0" w:color="000000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2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133" w:lineRule="exact"/>
              <w:ind w:left="21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13.28" w:space="0" w:color="000000"/>
              <w:bottom w:val="single" w:sz="13.28" w:space="0" w:color="000000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29" w:lineRule="exact"/>
              <w:ind w:left="107" w:right="-51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1"/>
              </w:rPr>
              <w:t>Në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1"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2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133" w:lineRule="exact"/>
              <w:ind w:left="1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BB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tcBorders>
              <w:top w:val="single" w:sz="13.28" w:space="0" w:color="000000"/>
              <w:bottom w:val="single" w:sz="13.28" w:space="0" w:color="000000"/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tcBorders>
              <w:top w:val="single" w:sz="13.28" w:space="0" w:color="000000"/>
              <w:bottom w:val="single" w:sz="13.2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133" w:lineRule="exact"/>
              <w:ind w:left="21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single" w:sz="13.28" w:space="0" w:color="000000"/>
              <w:bottom w:val="single" w:sz="13.28" w:space="0" w:color="000000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0" w:after="0" w:line="129" w:lineRule="exact"/>
              <w:ind w:left="78" w:right="59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1"/>
              </w:rPr>
              <w:t>Në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1"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175" w:right="15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133" w:lineRule="exact"/>
              <w:ind w:left="104" w:right="8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BB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2" w:type="dxa"/>
            <w:tcBorders>
              <w:top w:val="single" w:sz="13.28" w:space="0" w:color="000000"/>
              <w:bottom w:val="single" w:sz="13.28" w:space="0" w:color="000000"/>
              <w:left w:val="single" w:sz="6.56" w:space="0" w:color="000000"/>
              <w:right w:val="single" w:sz="4.648" w:space="0" w:color="000000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2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133" w:lineRule="exact"/>
              <w:ind w:left="21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single" w:sz="13.28" w:space="0" w:color="000000"/>
              <w:bottom w:val="single" w:sz="13.28" w:space="0" w:color="000000"/>
              <w:left w:val="single" w:sz="4.648" w:space="0" w:color="000000"/>
              <w:right w:val="single" w:sz="6.56" w:space="0" w:color="000000"/>
            </w:tcBorders>
          </w:tcPr>
          <w:p>
            <w:pPr>
              <w:spacing w:before="0" w:after="0" w:line="129" w:lineRule="exact"/>
              <w:ind w:left="78" w:right="59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1"/>
              </w:rPr>
              <w:t>Në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1"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175" w:right="15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133" w:lineRule="exact"/>
              <w:ind w:left="104" w:right="8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BB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single" w:sz="13.28" w:space="0" w:color="000000"/>
              <w:bottom w:val="single" w:sz="13.28" w:space="0" w:color="000000"/>
              <w:left w:val="single" w:sz="6.56" w:space="0" w:color="000000"/>
              <w:right w:val="single" w:sz="12.32" w:space="0" w:color="000000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00" w:right="971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55" w:hRule="exact"/>
        </w:trPr>
        <w:tc>
          <w:tcPr>
            <w:tcW w:w="398" w:type="dxa"/>
            <w:vMerge w:val="restart"/>
            <w:tcBorders>
              <w:top w:val="single" w:sz="13.28" w:space="0" w:color="000000"/>
              <w:left w:val="single" w:sz="12.32" w:space="0" w:color="000000"/>
              <w:right w:val="single" w:sz="6.56" w:space="0" w:color="000000"/>
            </w:tcBorders>
          </w:tcPr>
          <w:p>
            <w:pPr>
              <w:spacing w:before="19" w:after="0" w:line="278" w:lineRule="exact"/>
              <w:ind w:left="93" w:right="114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II.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115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1"/>
              </w:rPr>
              <w:t>II.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7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II.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II.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III.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669" w:type="dxa"/>
            <w:vMerge w:val="restart"/>
            <w:tcBorders>
              <w:top w:val="single" w:sz="13.28" w:space="0" w:color="000000"/>
              <w:left w:val="single" w:sz="6.56" w:space="0" w:color="000000"/>
              <w:right w:val="single" w:sz="12.32" w:space="0" w:color="000000"/>
            </w:tcBorders>
          </w:tcPr>
          <w:p>
            <w:pPr>
              <w:spacing w:before="0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ARD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dhu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21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: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i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dhu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more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7" w:lineRule="auto"/>
              <w:ind w:left="100" w:right="1155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Ng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Dog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iz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5" w:lineRule="auto"/>
              <w:ind w:left="100" w:right="977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dhu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5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)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iz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dhu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dhu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more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ivi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</w:p>
        </w:tc>
        <w:tc>
          <w:tcPr>
            <w:tcW w:w="720" w:type="dxa"/>
            <w:vMerge w:val="restart"/>
            <w:tcBorders>
              <w:top w:val="single" w:sz="13.28" w:space="0" w:color="000000"/>
              <w:left w:val="single" w:sz="12.32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196" w:right="57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366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0" w:right="57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205" w:right="6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335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921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96" w:right="57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253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0" w:right="57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123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8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8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8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258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13" w:right="57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0" w:right="57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13" w:right="57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13" w:right="57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13" w:right="57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3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69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8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13" w:right="57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97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3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73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13" w:right="57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258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13" w:right="57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13" w:right="57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13" w:right="57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38" w:type="dxa"/>
            <w:vMerge w:val="restart"/>
            <w:tcBorders>
              <w:top w:val="single" w:sz="13.28" w:space="0" w:color="000000"/>
              <w:left w:val="single" w:sz="4.648" w:space="0" w:color="000000"/>
              <w:right w:val="single" w:sz="6.56" w:space="0" w:color="000000"/>
            </w:tcBorders>
          </w:tcPr>
          <w:p>
            <w:pPr>
              <w:spacing w:before="0" w:after="0" w:line="134" w:lineRule="exact"/>
              <w:ind w:left="12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7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1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7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7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8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1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7" w:type="dxa"/>
            <w:vMerge w:val="restart"/>
            <w:tcBorders>
              <w:top w:val="single" w:sz="13.2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212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379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96" w:right="5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b/>
                <w:bCs/>
              </w:rPr>
              <w:t>11,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212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342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12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258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17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125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75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75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75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275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30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87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700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30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30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30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77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75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30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30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70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83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414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951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275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414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528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30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30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12" w:type="dxa"/>
            <w:vMerge w:val="restart"/>
            <w:tcBorders>
              <w:top w:val="single" w:sz="13.28" w:space="0" w:color="000000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0" w:after="0" w:line="134" w:lineRule="exact"/>
              <w:ind w:left="1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6" w:type="dxa"/>
            <w:vMerge w:val="restart"/>
            <w:tcBorders>
              <w:top w:val="single" w:sz="13.2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380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94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436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48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80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375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90" w:right="54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282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76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137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43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43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43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43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48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436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48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48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572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266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445" w:right="57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79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43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43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48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428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80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48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43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48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48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48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vMerge w:val="restart"/>
            <w:tcBorders>
              <w:top w:val="single" w:sz="13.28" w:space="0" w:color="000000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0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1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5" w:type="dxa"/>
            <w:tcBorders>
              <w:top w:val="single" w:sz="13.28" w:space="0" w:color="000000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18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438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401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13.28" w:space="0" w:color="000000"/>
              <w:bottom w:val="single" w:sz="2.72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102" w:right="-55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 w:val="restart"/>
            <w:tcBorders>
              <w:top w:val="single" w:sz="13.28" w:space="0" w:color="000000"/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 w:val="restart"/>
            <w:tcBorders>
              <w:top w:val="single" w:sz="13.2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150" w:right="57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466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041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5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40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425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50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97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45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150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20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5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42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302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5" w:right="57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89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98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57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20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42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vMerge w:val="restart"/>
            <w:tcBorders>
              <w:top w:val="single" w:sz="13.28" w:space="0" w:color="000000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0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1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2" w:type="dxa"/>
            <w:vMerge w:val="restart"/>
            <w:tcBorders>
              <w:top w:val="single" w:sz="13.28" w:space="0" w:color="000000"/>
              <w:left w:val="single" w:sz="6.56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150" w:right="5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499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15" w:right="5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8" w:right="5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0" w:right="5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456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0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343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271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55" w:right="5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162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12" w:right="5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12" w:right="5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12" w:right="5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212" w:right="5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8" w:right="5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15" w:right="5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12" w:right="5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8" w:right="5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52" w:right="5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8" w:right="5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95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12" w:right="5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12" w:right="5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8" w:right="5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15" w:right="5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8" w:right="5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212" w:right="5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52" w:right="5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8" w:right="5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8" w:right="5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vMerge w:val="restart"/>
            <w:tcBorders>
              <w:top w:val="single" w:sz="13.28" w:space="0" w:color="000000"/>
              <w:left w:val="single" w:sz="4.648" w:space="0" w:color="000000"/>
              <w:right w:val="single" w:sz="6.56" w:space="0" w:color="000000"/>
            </w:tcBorders>
          </w:tcPr>
          <w:p>
            <w:pPr>
              <w:spacing w:before="0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1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vMerge w:val="restart"/>
            <w:tcBorders>
              <w:top w:val="single" w:sz="13.28" w:space="0" w:color="000000"/>
              <w:left w:val="single" w:sz="6.56" w:space="0" w:color="000000"/>
              <w:right w:val="single" w:sz="12.32" w:space="0" w:color="000000"/>
            </w:tcBorders>
          </w:tcPr>
          <w:p>
            <w:pPr>
              <w:spacing w:before="0" w:after="0" w:line="134" w:lineRule="exact"/>
              <w:ind w:right="7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EVEN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UE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7" w:lineRule="auto"/>
              <w:ind w:left="1335" w:right="71" w:firstLine="768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nt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w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h: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ud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upp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ax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47" w:lineRule="auto"/>
              <w:ind w:left="1930" w:right="70" w:firstLine="-9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rom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offi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99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oms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.A.T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Ex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</w:p>
          <w:p>
            <w:pPr>
              <w:spacing w:before="0" w:after="0" w:line="245" w:lineRule="auto"/>
              <w:ind w:left="1220" w:right="70" w:firstLine="228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7" w:lineRule="auto"/>
              <w:ind w:left="1832" w:right="70" w:firstLine="-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ax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</w:p>
          <w:p>
            <w:pPr>
              <w:spacing w:before="0" w:after="0" w:line="247" w:lineRule="auto"/>
              <w:ind w:left="936" w:right="71" w:firstLine="-3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rom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ce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47" w:lineRule="auto"/>
              <w:ind w:left="358" w:right="68" w:firstLine="130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ce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w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'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ion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No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ax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nue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45" w:lineRule="auto"/>
              <w:ind w:left="922" w:right="68" w:firstLine="32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OA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ons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ivi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de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right="7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ces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Fees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7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2.72" w:space="0" w:color="B7DEE8"/>
              <w:bottom w:val="single" w:sz="2.71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24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2.72" w:space="0" w:color="B7DEE8"/>
              <w:bottom w:val="single" w:sz="2.712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57" w:right="-55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2.71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29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2.712" w:space="0" w:color="B7DEE8"/>
              <w:bottom w:val="single" w:sz="2.72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74" w:right="-57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2.7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18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400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201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2.72" w:space="0" w:color="B7DEE8"/>
              <w:bottom w:val="single" w:sz="2.72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12" w:right="-58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2.72" w:space="0" w:color="B7DEE8"/>
              <w:bottom w:val="single" w:sz="2.71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17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299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2.72" w:space="0" w:color="B7DEE8"/>
              <w:bottom w:val="single" w:sz="2.712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12" w:right="-57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2.71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18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141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2.712" w:space="0" w:color="B7DEE8"/>
              <w:bottom w:val="single" w:sz="2.72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65" w:right="-5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2.7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2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2.72" w:space="0" w:color="B7DEE8"/>
              <w:bottom w:val="single" w:sz="2.72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65" w:right="-5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2.72" w:space="0" w:color="B7DEE8"/>
              <w:bottom w:val="single" w:sz="2.71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2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2.72" w:space="0" w:color="B7DEE8"/>
              <w:bottom w:val="single" w:sz="2.712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65" w:right="-5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8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2.712" w:space="0" w:color="B7DEE8"/>
              <w:bottom w:val="single" w:sz="1.76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2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2.712" w:space="0" w:color="B7DEE8"/>
              <w:bottom w:val="single" w:sz="1.76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65" w:right="-5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1.76" w:space="0" w:color="B7DEE8"/>
              <w:bottom w:val="single" w:sz="1.768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1" w:lineRule="exact"/>
              <w:ind w:left="2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39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451" w:type="dxa"/>
            <w:tcBorders>
              <w:top w:val="single" w:sz="1.76" w:space="0" w:color="B7DEE8"/>
              <w:bottom w:val="single" w:sz="1.768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1" w:lineRule="exact"/>
              <w:ind w:left="165" w:right="-5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1.768" w:space="0" w:color="B7DEE8"/>
              <w:bottom w:val="single" w:sz="1.76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1" w:lineRule="exact"/>
              <w:ind w:left="29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451" w:type="dxa"/>
            <w:tcBorders>
              <w:top w:val="single" w:sz="1.768" w:space="0" w:color="B7DEE8"/>
              <w:bottom w:val="single" w:sz="1.76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1" w:lineRule="exact"/>
              <w:ind w:left="165" w:right="-5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1.76" w:space="0" w:color="B7DEE8"/>
              <w:bottom w:val="single" w:sz="1.76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1" w:lineRule="exact"/>
              <w:ind w:left="24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451" w:type="dxa"/>
            <w:tcBorders>
              <w:top w:val="single" w:sz="1.76" w:space="0" w:color="B7DEE8"/>
              <w:bottom w:val="single" w:sz="1.76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1" w:lineRule="exact"/>
              <w:ind w:left="177" w:right="-61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1"/>
              </w:rPr>
              <w:t>1.1%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8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1.76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2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1.76" w:space="0" w:color="B7DEE8"/>
              <w:bottom w:val="single" w:sz="2.72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65" w:right="-5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2.7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29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2.72" w:space="0" w:color="B7DEE8"/>
              <w:bottom w:val="single" w:sz="2.72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65" w:right="-5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2.72" w:space="0" w:color="B7DEE8"/>
              <w:bottom w:val="single" w:sz="2.71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38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483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2.72" w:space="0" w:color="B7DEE8"/>
              <w:bottom w:val="single" w:sz="2.712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65" w:right="-5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2.71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2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2.712" w:space="0" w:color="B7DEE8"/>
              <w:bottom w:val="single" w:sz="2.72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57" w:right="-55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2.7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2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2.72" w:space="0" w:color="B7DEE8"/>
              <w:bottom w:val="single" w:sz="2.72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65" w:right="-5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2.72" w:space="0" w:color="B7DEE8"/>
              <w:bottom w:val="single" w:sz="2.71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2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2.72" w:space="0" w:color="B7DEE8"/>
              <w:bottom w:val="single" w:sz="2.712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65" w:right="-5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2.71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29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2.712" w:space="0" w:color="B7DEE8"/>
              <w:bottom w:val="single" w:sz="2.72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65" w:right="-5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2.7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2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2.72" w:space="0" w:color="B7DEE8"/>
              <w:bottom w:val="single" w:sz="2.72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67" w:right="-57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8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2.72" w:space="0" w:color="B7DEE8"/>
              <w:bottom w:val="single" w:sz="1.76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29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2.72" w:space="0" w:color="B7DEE8"/>
              <w:bottom w:val="single" w:sz="1.76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65" w:right="-5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1.76" w:space="0" w:color="B7DEE8"/>
              <w:bottom w:val="single" w:sz="1.76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1" w:lineRule="exact"/>
              <w:ind w:left="2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451" w:type="dxa"/>
            <w:tcBorders>
              <w:top w:val="single" w:sz="1.76" w:space="0" w:color="B7DEE8"/>
              <w:bottom w:val="single" w:sz="1.76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1" w:lineRule="exact"/>
              <w:ind w:left="165" w:right="-5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1.76" w:space="0" w:color="B7DEE8"/>
              <w:bottom w:val="single" w:sz="1.768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1" w:lineRule="exact"/>
              <w:ind w:left="38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800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451" w:type="dxa"/>
            <w:tcBorders>
              <w:top w:val="single" w:sz="1.76" w:space="0" w:color="B7DEE8"/>
              <w:bottom w:val="single" w:sz="1.768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1" w:lineRule="exact"/>
              <w:ind w:left="165" w:right="-5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1.768" w:space="0" w:color="B7DEE8"/>
              <w:bottom w:val="single" w:sz="1.76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1" w:lineRule="exact"/>
              <w:ind w:left="29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451" w:type="dxa"/>
            <w:tcBorders>
              <w:top w:val="single" w:sz="1.768" w:space="0" w:color="B7DEE8"/>
              <w:bottom w:val="single" w:sz="1.76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1" w:lineRule="exact"/>
              <w:ind w:left="165" w:right="-5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57" w:hRule="exact"/>
        </w:trPr>
        <w:tc>
          <w:tcPr>
            <w:tcW w:w="398" w:type="dxa"/>
            <w:vMerge/>
            <w:tcBorders>
              <w:bottom w:val="single" w:sz="6.56" w:space="0" w:color="000000"/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bottom w:val="single" w:sz="6.56" w:space="0" w:color="000000"/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bottom w:val="single" w:sz="6.56" w:space="0" w:color="000000"/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bottom w:val="single" w:sz="6.56" w:space="0" w:color="000000"/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bottom w:val="single" w:sz="6.56" w:space="0" w:color="000000"/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bottom w:val="single" w:sz="6.56" w:space="0" w:color="000000"/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bottom w:val="single" w:sz="6.56" w:space="0" w:color="000000"/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bottom w:val="single" w:sz="6.56" w:space="0" w:color="000000"/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1.76" w:space="0" w:color="B7DEE8"/>
              <w:bottom w:val="single" w:sz="6.56" w:space="0" w:color="000000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1" w:lineRule="exact"/>
              <w:ind w:left="29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451" w:type="dxa"/>
            <w:tcBorders>
              <w:top w:val="single" w:sz="1.76" w:space="0" w:color="B7DEE8"/>
              <w:bottom w:val="single" w:sz="6.56" w:space="0" w:color="000000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1" w:lineRule="exact"/>
              <w:ind w:left="165" w:right="-5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65" w:type="dxa"/>
            <w:vMerge/>
            <w:tcBorders>
              <w:bottom w:val="single" w:sz="6.56" w:space="0" w:color="000000"/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bottom w:val="single" w:sz="6.56" w:space="0" w:color="000000"/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bottom w:val="single" w:sz="6.56" w:space="0" w:color="000000"/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bottom w:val="single" w:sz="6.56" w:space="0" w:color="000000"/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bottom w:val="single" w:sz="6.56" w:space="0" w:color="000000"/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bottom w:val="single" w:sz="6.56" w:space="0" w:color="000000"/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66" w:hRule="exact"/>
        </w:trPr>
        <w:tc>
          <w:tcPr>
            <w:tcW w:w="398" w:type="dxa"/>
            <w:vMerge w:val="restart"/>
            <w:tcBorders>
              <w:top w:val="single" w:sz="6.56" w:space="0" w:color="000000"/>
              <w:left w:val="single" w:sz="12.32" w:space="0" w:color="000000"/>
              <w:right w:val="single" w:sz="6.56" w:space="0" w:color="000000"/>
            </w:tcBorders>
          </w:tcPr>
          <w:p>
            <w:pPr>
              <w:spacing w:before="16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2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9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2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2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240" w:lineRule="auto"/>
              <w:ind w:left="2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5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669" w:type="dxa"/>
            <w:vMerge w:val="restart"/>
            <w:tcBorders>
              <w:top w:val="single" w:sz="6.56" w:space="0" w:color="000000"/>
              <w:left w:val="single" w:sz="6.56" w:space="0" w:color="000000"/>
              <w:right w:val="single" w:sz="12.32" w:space="0" w:color="000000"/>
            </w:tcBorders>
          </w:tcPr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7" w:lineRule="auto"/>
              <w:ind w:left="100" w:right="102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Shp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orr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rso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li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aga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7" w:lineRule="auto"/>
              <w:ind w:left="100" w:right="138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eç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br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</w:p>
          <w:p>
            <w:pPr>
              <w:spacing w:before="4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cë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7" w:lineRule="auto"/>
              <w:ind w:left="1676" w:right="70" w:firstLine="-159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: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Ar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40" w:lineRule="auto"/>
              <w:ind w:right="7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i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imi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Sub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7" w:lineRule="auto"/>
              <w:ind w:left="100" w:right="129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rore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hp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Shp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73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pa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uar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7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hv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ll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ve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3" w:lineRule="auto"/>
              <w:ind w:left="100" w:right="149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)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(N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mo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e)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247" w:lineRule="auto"/>
              <w:ind w:left="100" w:right="127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ece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alizi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135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vMerge w:val="restart"/>
            <w:tcBorders>
              <w:top w:val="single" w:sz="6.56" w:space="0" w:color="000000"/>
              <w:left w:val="single" w:sz="12.32" w:space="0" w:color="000000"/>
              <w:right w:val="single" w:sz="4.648" w:space="0" w:color="000000"/>
            </w:tcBorders>
          </w:tcPr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96" w:right="57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438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5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0" w:right="57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8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240" w:lineRule="auto"/>
              <w:ind w:left="313" w:right="57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3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253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75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8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13" w:right="57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270" w:right="6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341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318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599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240" w:lineRule="auto"/>
              <w:ind w:left="205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0" w:right="57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101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258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13" w:right="57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3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92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8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45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258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47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9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53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97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135" w:lineRule="exact"/>
              <w:ind w:left="258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38" w:type="dxa"/>
            <w:vMerge w:val="restart"/>
            <w:tcBorders>
              <w:top w:val="single" w:sz="6.56" w:space="0" w:color="000000"/>
              <w:left w:val="single" w:sz="4.648" w:space="0" w:color="000000"/>
              <w:right w:val="single" w:sz="6.56" w:space="0" w:color="000000"/>
            </w:tcBorders>
          </w:tcPr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2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8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240" w:lineRule="auto"/>
              <w:ind w:left="1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7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7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8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240" w:lineRule="auto"/>
              <w:ind w:left="17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7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9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8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135" w:lineRule="exact"/>
              <w:ind w:left="1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7" w:type="dxa"/>
            <w:vMerge w:val="restart"/>
            <w:tcBorders>
              <w:top w:val="single" w:sz="6.56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212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437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12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350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70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72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89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75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240" w:lineRule="auto"/>
              <w:ind w:left="330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3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270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75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75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270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335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735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240" w:lineRule="auto"/>
              <w:ind w:left="239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1,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17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107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275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30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70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66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75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275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9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70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414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135" w:lineRule="exact"/>
              <w:ind w:left="275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12" w:type="dxa"/>
            <w:vMerge w:val="restart"/>
            <w:tcBorders>
              <w:top w:val="single" w:sz="6.56" w:space="0" w:color="000000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240" w:lineRule="auto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25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25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26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240" w:lineRule="auto"/>
              <w:ind w:left="25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26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135" w:lineRule="exact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6" w:type="dxa"/>
            <w:vMerge w:val="restart"/>
            <w:tcBorders>
              <w:top w:val="single" w:sz="6.56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371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450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71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382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428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43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240" w:lineRule="auto"/>
              <w:ind w:left="48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572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428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43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43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428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43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38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59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48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48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49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750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240" w:lineRule="auto"/>
              <w:ind w:left="390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52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76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111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572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43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48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436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43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48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48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43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572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48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428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572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135" w:lineRule="exact"/>
              <w:ind w:left="43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vMerge w:val="restart"/>
            <w:tcBorders>
              <w:top w:val="single" w:sz="6.56" w:space="0" w:color="000000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240" w:lineRule="auto"/>
              <w:ind w:left="11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6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135" w:lineRule="exact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5" w:type="dxa"/>
            <w:tcBorders>
              <w:top w:val="single" w:sz="6.56" w:space="0" w:color="000000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/>
            <w:rPr/>
          </w:p>
        </w:tc>
        <w:tc>
          <w:tcPr>
            <w:tcW w:w="451" w:type="dxa"/>
            <w:tcBorders>
              <w:top w:val="single" w:sz="6.56" w:space="0" w:color="000000"/>
              <w:bottom w:val="single" w:sz="2.72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/>
            <w:rPr/>
          </w:p>
        </w:tc>
        <w:tc>
          <w:tcPr>
            <w:tcW w:w="65" w:type="dxa"/>
            <w:vMerge w:val="restart"/>
            <w:tcBorders>
              <w:top w:val="single" w:sz="6.56" w:space="0" w:color="000000"/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 w:val="restart"/>
            <w:tcBorders>
              <w:top w:val="single" w:sz="6.56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40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496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50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98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78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240" w:lineRule="auto"/>
              <w:ind w:left="20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42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98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98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42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02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3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240" w:lineRule="auto"/>
              <w:ind w:left="150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85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45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124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98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87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13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20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42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25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98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42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135" w:lineRule="exact"/>
              <w:ind w:left="20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vMerge w:val="restart"/>
            <w:tcBorders>
              <w:top w:val="single" w:sz="6.56" w:space="0" w:color="000000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1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240" w:lineRule="auto"/>
              <w:ind w:left="11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135" w:lineRule="exact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2" w:type="dxa"/>
            <w:vMerge w:val="restart"/>
            <w:tcBorders>
              <w:top w:val="single" w:sz="6.56" w:space="0" w:color="000000"/>
              <w:left w:val="single" w:sz="6.56" w:space="0" w:color="000000"/>
              <w:right w:val="single" w:sz="4.648" w:space="0" w:color="000000"/>
            </w:tcBorders>
          </w:tcPr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69" w:right="5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68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50" w:right="5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429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15" w:right="5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80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12" w:right="5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240" w:lineRule="auto"/>
              <w:ind w:left="212" w:right="5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52" w:right="5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8" w:right="5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8" w:right="5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12" w:right="5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12" w:right="5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8" w:right="5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15" w:right="5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12" w:right="5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44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17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8" w:right="5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8" w:right="5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3" w:right="5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240" w:lineRule="auto"/>
              <w:ind w:left="169" w:right="5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80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55" w:right="5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131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8" w:right="5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12" w:right="5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8" w:right="5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8" w:right="5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12" w:right="5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12" w:right="5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8" w:right="5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212" w:right="5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52" w:right="5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268" w:right="5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8" w:right="5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8" w:right="5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8" w:right="5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135" w:lineRule="exact"/>
              <w:ind w:left="212" w:right="5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vMerge w:val="restart"/>
            <w:tcBorders>
              <w:top w:val="single" w:sz="6.56" w:space="0" w:color="000000"/>
              <w:left w:val="single" w:sz="4.648" w:space="0" w:color="000000"/>
              <w:right w:val="single" w:sz="6.56" w:space="0" w:color="000000"/>
            </w:tcBorders>
          </w:tcPr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240" w:lineRule="auto"/>
              <w:ind w:left="1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135" w:lineRule="exact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vMerge w:val="restart"/>
            <w:tcBorders>
              <w:top w:val="single" w:sz="6.56" w:space="0" w:color="000000"/>
              <w:left w:val="single" w:sz="6.56" w:space="0" w:color="000000"/>
              <w:right w:val="single" w:sz="12.32" w:space="0" w:color="000000"/>
            </w:tcBorders>
          </w:tcPr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7" w:lineRule="auto"/>
              <w:ind w:left="1253" w:right="73" w:firstLine="-16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nd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tu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rso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W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133" w:lineRule="exact"/>
              <w:ind w:right="68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ons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7" w:lineRule="auto"/>
              <w:ind w:left="824" w:right="71" w:firstLine="107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cy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ew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w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st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40" w:lineRule="auto"/>
              <w:ind w:right="73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</w:rPr>
              <w:t>Do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7" w:lineRule="auto"/>
              <w:ind w:left="521" w:right="69" w:firstLine="156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ig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Co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cy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Op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&amp;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w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h: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47" w:lineRule="auto"/>
              <w:ind w:left="1361" w:right="71" w:firstLine="-60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gh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i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i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ce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ub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133" w:lineRule="exact"/>
              <w:ind w:right="7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ut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7" w:lineRule="auto"/>
              <w:ind w:left="689" w:right="71" w:firstLine="101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ce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Co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cy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ew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ce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40" w:lineRule="auto"/>
              <w:ind w:right="7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w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'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</w:p>
          <w:p>
            <w:pPr>
              <w:spacing w:before="4" w:after="0" w:line="247" w:lineRule="auto"/>
              <w:ind w:left="82" w:right="72" w:firstLine="103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re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nm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nt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und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40" w:lineRule="auto"/>
              <w:ind w:right="7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73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und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5" w:lineRule="auto"/>
              <w:ind w:left="456" w:right="71" w:firstLine="59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w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)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)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)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ec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7" w:lineRule="auto"/>
              <w:ind w:left="848" w:right="70" w:firstLine="61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Oth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nd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tu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ili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2.72" w:space="0" w:color="B7DEE8"/>
              <w:bottom w:val="single" w:sz="2.71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17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469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2.72" w:space="0" w:color="B7DEE8"/>
              <w:bottom w:val="single" w:sz="2.712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02" w:right="-55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2.71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18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390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2.712" w:space="0" w:color="B7DEE8"/>
              <w:bottom w:val="single" w:sz="2.72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02" w:right="-55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2.7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24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2.72" w:space="0" w:color="B7DEE8"/>
              <w:bottom w:val="single" w:sz="2.72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57" w:right="-55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8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2.72" w:space="0" w:color="B7DEE8"/>
              <w:bottom w:val="single" w:sz="1.76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2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2.72" w:space="0" w:color="B7DEE8"/>
              <w:bottom w:val="single" w:sz="1.76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65" w:right="-5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1.76" w:space="0" w:color="B7DEE8"/>
              <w:bottom w:val="single" w:sz="1.76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1" w:lineRule="exact"/>
              <w:ind w:left="2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451" w:type="dxa"/>
            <w:tcBorders>
              <w:top w:val="single" w:sz="1.76" w:space="0" w:color="B7DEE8"/>
              <w:bottom w:val="single" w:sz="1.76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1" w:lineRule="exact"/>
              <w:ind w:left="165" w:right="-5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1.76" w:space="0" w:color="B7DEE8"/>
              <w:bottom w:val="single" w:sz="1.768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1" w:lineRule="exact"/>
              <w:ind w:left="38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400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451" w:type="dxa"/>
            <w:tcBorders>
              <w:top w:val="single" w:sz="1.76" w:space="0" w:color="B7DEE8"/>
              <w:bottom w:val="single" w:sz="1.768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1" w:lineRule="exact"/>
              <w:ind w:left="165" w:right="-5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1.768" w:space="0" w:color="B7DEE8"/>
              <w:bottom w:val="single" w:sz="1.76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1" w:lineRule="exact"/>
              <w:ind w:left="29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451" w:type="dxa"/>
            <w:tcBorders>
              <w:top w:val="single" w:sz="1.768" w:space="0" w:color="B7DEE8"/>
              <w:bottom w:val="single" w:sz="1.76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1" w:lineRule="exact"/>
              <w:ind w:left="165" w:right="-5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8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1.76" w:space="0" w:color="B7DEE8"/>
              <w:bottom w:val="single" w:sz="2.71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2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1.76" w:space="0" w:color="B7DEE8"/>
              <w:bottom w:val="single" w:sz="2.712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57" w:right="-55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2.71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2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2.712" w:space="0" w:color="B7DEE8"/>
              <w:bottom w:val="single" w:sz="2.72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65" w:right="-5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2.7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2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2.72" w:space="0" w:color="B7DEE8"/>
              <w:bottom w:val="single" w:sz="2.72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65" w:right="-5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2.72" w:space="0" w:color="B7DEE8"/>
              <w:bottom w:val="single" w:sz="2.71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29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2.72" w:space="0" w:color="B7DEE8"/>
              <w:bottom w:val="single" w:sz="2.712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65" w:right="-5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2.71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2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2.712" w:space="0" w:color="B7DEE8"/>
              <w:bottom w:val="single" w:sz="2.72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57" w:right="-55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2.7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2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39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87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2.72" w:space="0" w:color="B7DEE8"/>
              <w:bottom w:val="single" w:sz="2.72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74" w:right="-57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2.72" w:space="0" w:color="B7DEE8"/>
              <w:bottom w:val="single" w:sz="2.71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29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2.72" w:space="0" w:color="B7DEE8"/>
              <w:bottom w:val="single" w:sz="2.712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74" w:right="-57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2.71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29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2.712" w:space="0" w:color="B7DEE8"/>
              <w:bottom w:val="single" w:sz="2.72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74" w:right="-57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8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2.72" w:space="0" w:color="B7DEE8"/>
              <w:bottom w:val="single" w:sz="1.768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29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2.72" w:space="0" w:color="B7DEE8"/>
              <w:bottom w:val="single" w:sz="1.768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67" w:right="-58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1.768" w:space="0" w:color="B7DEE8"/>
              <w:bottom w:val="single" w:sz="1.76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1" w:lineRule="exact"/>
              <w:ind w:left="1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  <w:position w:val="1"/>
              </w:rPr>
              <w:t>522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451" w:type="dxa"/>
            <w:tcBorders>
              <w:top w:val="single" w:sz="1.768" w:space="0" w:color="B7DEE8"/>
              <w:bottom w:val="single" w:sz="1.76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1" w:lineRule="exact"/>
              <w:ind w:left="119" w:right="-59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1"/>
              </w:rPr>
              <w:t>.1%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1.76" w:space="0" w:color="B7DEE8"/>
              <w:bottom w:val="single" w:sz="1.76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1" w:lineRule="exact"/>
              <w:ind w:left="18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117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451" w:type="dxa"/>
            <w:tcBorders>
              <w:top w:val="single" w:sz="1.76" w:space="0" w:color="B7DEE8"/>
              <w:bottom w:val="single" w:sz="1.76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1" w:lineRule="exact"/>
              <w:ind w:left="165" w:right="-5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1.76" w:space="0" w:color="B7DEE8"/>
              <w:bottom w:val="single" w:sz="1.768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1" w:lineRule="exact"/>
              <w:ind w:left="29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451" w:type="dxa"/>
            <w:tcBorders>
              <w:top w:val="single" w:sz="1.76" w:space="0" w:color="B7DEE8"/>
              <w:bottom w:val="single" w:sz="1.768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1" w:lineRule="exact"/>
              <w:ind w:left="165" w:right="-5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8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1.768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2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1.768" w:space="0" w:color="B7DEE8"/>
              <w:bottom w:val="single" w:sz="2.72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65" w:right="-5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2.72" w:space="0" w:color="B7DEE8"/>
              <w:bottom w:val="single" w:sz="2.71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29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2.72" w:space="0" w:color="B7DEE8"/>
              <w:bottom w:val="single" w:sz="2.712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65" w:right="-5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2.71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2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2.712" w:space="0" w:color="B7DEE8"/>
              <w:bottom w:val="single" w:sz="2.72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57" w:right="-55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2.7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2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2.72" w:space="0" w:color="B7DEE8"/>
              <w:bottom w:val="single" w:sz="2.72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65" w:right="-5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2.72" w:space="0" w:color="B7DEE8"/>
              <w:bottom w:val="single" w:sz="2.71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2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35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2.72" w:space="0" w:color="B7DEE8"/>
              <w:bottom w:val="single" w:sz="2.712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74" w:right="-57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2.71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29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2.712" w:space="0" w:color="B7DEE8"/>
              <w:bottom w:val="single" w:sz="2.72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74" w:right="-57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2.7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/>
            <w:rPr/>
          </w:p>
        </w:tc>
        <w:tc>
          <w:tcPr>
            <w:tcW w:w="451" w:type="dxa"/>
            <w:tcBorders>
              <w:top w:val="single" w:sz="2.72" w:space="0" w:color="B7DEE8"/>
              <w:bottom w:val="single" w:sz="2.72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/>
            <w:rPr/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2.72" w:space="0" w:color="B7DEE8"/>
              <w:bottom w:val="single" w:sz="2.71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2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2.72" w:space="0" w:color="B7DEE8"/>
              <w:bottom w:val="single" w:sz="2.712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65" w:right="-5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8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2.712" w:space="0" w:color="B7DEE8"/>
              <w:bottom w:val="single" w:sz="1.76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38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2.712" w:space="0" w:color="B7DEE8"/>
              <w:bottom w:val="single" w:sz="1.76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65" w:right="-5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1.76" w:space="0" w:color="B7DEE8"/>
              <w:bottom w:val="single" w:sz="1.768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1" w:lineRule="exact"/>
              <w:ind w:left="29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451" w:type="dxa"/>
            <w:tcBorders>
              <w:top w:val="single" w:sz="1.76" w:space="0" w:color="B7DEE8"/>
              <w:bottom w:val="single" w:sz="1.768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1" w:lineRule="exact"/>
              <w:ind w:left="165" w:right="-5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1.768" w:space="0" w:color="B7DEE8"/>
              <w:bottom w:val="single" w:sz="1.76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1" w:lineRule="exact"/>
              <w:ind w:left="29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451" w:type="dxa"/>
            <w:tcBorders>
              <w:top w:val="single" w:sz="1.768" w:space="0" w:color="B7DEE8"/>
              <w:bottom w:val="single" w:sz="1.76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1" w:lineRule="exact"/>
              <w:ind w:left="165" w:right="-5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1.76" w:space="0" w:color="B7DEE8"/>
              <w:bottom w:val="single" w:sz="1.76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1" w:lineRule="exact"/>
              <w:ind w:left="24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  <w:position w:val="1"/>
              </w:rPr>
              <w:t>23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1"/>
              </w:rPr>
              <w:t>,1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451" w:type="dxa"/>
            <w:tcBorders>
              <w:top w:val="single" w:sz="1.76" w:space="0" w:color="B7DEE8"/>
              <w:bottom w:val="single" w:sz="1.76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1" w:lineRule="exact"/>
              <w:ind w:left="167" w:right="-57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  <w:position w:val="1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8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1.76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38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1" w:type="dxa"/>
            <w:tcBorders>
              <w:top w:val="single" w:sz="1.76" w:space="0" w:color="B7DEE8"/>
              <w:bottom w:val="single" w:sz="2.72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65" w:right="-5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" w:type="dxa"/>
            <w:vMerge/>
            <w:tcBorders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7" w:hRule="exact"/>
        </w:trPr>
        <w:tc>
          <w:tcPr>
            <w:tcW w:w="398" w:type="dxa"/>
            <w:vMerge/>
            <w:tcBorders>
              <w:bottom w:val="nil" w:sz="6" w:space="0" w:color="auto"/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vMerge/>
            <w:tcBorders>
              <w:bottom w:val="nil" w:sz="6" w:space="0" w:color="auto"/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bottom w:val="nil" w:sz="6" w:space="0" w:color="auto"/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vMerge/>
            <w:tcBorders>
              <w:bottom w:val="nil" w:sz="6" w:space="0" w:color="auto"/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vMerge/>
            <w:tcBorders>
              <w:bottom w:val="nil" w:sz="6" w:space="0" w:color="auto"/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vMerge/>
            <w:tcBorders>
              <w:bottom w:val="nil" w:sz="6" w:space="0" w:color="auto"/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vMerge/>
            <w:tcBorders>
              <w:bottom w:val="nil" w:sz="6" w:space="0" w:color="auto"/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bottom w:val="nil" w:sz="6" w:space="0" w:color="auto"/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tcBorders>
              <w:top w:val="single" w:sz="2.72" w:space="0" w:color="B7DEE8"/>
              <w:bottom w:val="nil" w:sz="6" w:space="0" w:color="auto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1" w:lineRule="exact"/>
              <w:ind w:left="2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451" w:type="dxa"/>
            <w:tcBorders>
              <w:top w:val="single" w:sz="2.72" w:space="0" w:color="B7DEE8"/>
              <w:bottom w:val="nil" w:sz="6" w:space="0" w:color="auto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1" w:lineRule="exact"/>
              <w:ind w:left="165" w:right="-5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65" w:type="dxa"/>
            <w:vMerge/>
            <w:tcBorders>
              <w:bottom w:val="nil" w:sz="6" w:space="0" w:color="auto"/>
              <w:left w:val="single" w:sz="35.36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bottom w:val="nil" w:sz="6" w:space="0" w:color="auto"/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bottom w:val="nil" w:sz="6" w:space="0" w:color="auto"/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2" w:type="dxa"/>
            <w:vMerge/>
            <w:tcBorders>
              <w:bottom w:val="nil" w:sz="6" w:space="0" w:color="auto"/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16" w:type="dxa"/>
            <w:vMerge/>
            <w:tcBorders>
              <w:bottom w:val="nil" w:sz="6" w:space="0" w:color="auto"/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bottom w:val="nil" w:sz="6" w:space="0" w:color="auto"/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</w:tbl>
    <w:p>
      <w:pPr>
        <w:spacing w:after="0"/>
        <w:sectPr>
          <w:type w:val="continuous"/>
          <w:pgSz w:w="15840" w:h="12240" w:orient="landscape"/>
          <w:pgMar w:top="640" w:bottom="280" w:left="1200" w:right="1200"/>
        </w:sectPr>
      </w:pPr>
      <w:rPr/>
    </w:p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67.800002" w:type="dxa"/>
      </w:tblPr>
      <w:tblGrid/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12.32" w:space="0" w:color="000000"/>
            </w:tcBorders>
          </w:tcPr>
          <w:p>
            <w:pPr>
              <w:spacing w:before="0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ikë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34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38" w:type="dxa"/>
            <w:tcBorders>
              <w:top w:val="nil" w:sz="6" w:space="0" w:color="auto"/>
              <w:bottom w:val="nil" w:sz="6" w:space="0" w:color="auto"/>
              <w:left w:val="single" w:sz="4.648" w:space="0" w:color="000000"/>
              <w:right w:val="single" w:sz="6.56" w:space="0" w:color="000000"/>
            </w:tcBorders>
          </w:tcPr>
          <w:p>
            <w:pPr>
              <w:spacing w:before="0" w:after="0" w:line="134" w:lineRule="exact"/>
              <w:ind w:left="1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7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12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0" w:after="0" w:line="134" w:lineRule="exact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6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5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51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35.36" w:space="0" w:color="B7DEE8"/>
            </w:tcBorders>
          </w:tcPr>
          <w:p>
            <w:pPr>
              <w:spacing w:before="0" w:after="0" w:line="134" w:lineRule="exact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30" w:type="dxa"/>
            <w:tcBorders>
              <w:top w:val="single" w:sz="2.72" w:space="0" w:color="B7DEE8"/>
              <w:bottom w:val="single" w:sz="2.72" w:space="0" w:color="B7DEE8"/>
              <w:left w:val="single" w:sz="35.36" w:space="0" w:color="B7DEE8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2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94" w:type="dxa"/>
            <w:tcBorders>
              <w:top w:val="single" w:sz="2.72" w:space="0" w:color="B7DEE8"/>
              <w:bottom w:val="single" w:sz="2.72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77" w:type="dxa"/>
            <w:tcBorders>
              <w:top w:val="nil" w:sz="6" w:space="0" w:color="auto"/>
              <w:bottom w:val="nil" w:sz="6" w:space="0" w:color="auto"/>
              <w:left w:val="single" w:sz="35.36" w:space="0" w:color="B7DEE8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27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0" w:after="0" w:line="134" w:lineRule="exact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2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29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single" w:sz="4.648" w:space="0" w:color="000000"/>
              <w:right w:val="single" w:sz="6.56" w:space="0" w:color="000000"/>
            </w:tcBorders>
          </w:tcPr>
          <w:p>
            <w:pPr>
              <w:spacing w:before="0" w:after="0" w:line="134" w:lineRule="exact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34" w:lineRule="exact"/>
              <w:ind w:left="62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Co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7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6.56" w:space="0" w:color="000000"/>
            </w:tcBorders>
          </w:tcPr>
          <w:p>
            <w:pPr>
              <w:spacing w:before="0" w:after="0" w:line="134" w:lineRule="exact"/>
              <w:ind w:left="10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II.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669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12.32" w:space="0" w:color="000000"/>
            </w:tcBorders>
          </w:tcPr>
          <w:p>
            <w:pPr>
              <w:spacing w:before="0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eze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38" w:type="dxa"/>
            <w:tcBorders>
              <w:top w:val="nil" w:sz="6" w:space="0" w:color="auto"/>
              <w:bottom w:val="nil" w:sz="6" w:space="0" w:color="auto"/>
              <w:left w:val="single" w:sz="4.648" w:space="0" w:color="000000"/>
              <w:right w:val="single" w:sz="6.56" w:space="0" w:color="000000"/>
            </w:tcBorders>
          </w:tcPr>
          <w:p>
            <w:pPr>
              <w:spacing w:before="0" w:after="0" w:line="134" w:lineRule="exact"/>
              <w:ind w:left="17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7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12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0" w:after="0" w:line="134" w:lineRule="exact"/>
              <w:ind w:left="25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6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5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51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35.36" w:space="0" w:color="B7DEE8"/>
            </w:tcBorders>
          </w:tcPr>
          <w:p>
            <w:pPr>
              <w:spacing w:before="0" w:after="0" w:line="134" w:lineRule="exact"/>
              <w:ind w:left="1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30" w:type="dxa"/>
            <w:tcBorders>
              <w:top w:val="single" w:sz="2.72" w:space="0" w:color="B7DEE8"/>
              <w:bottom w:val="single" w:sz="1.76" w:space="0" w:color="B7DEE8"/>
              <w:left w:val="single" w:sz="35.36" w:space="0" w:color="B7DEE8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22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94" w:type="dxa"/>
            <w:tcBorders>
              <w:top w:val="single" w:sz="2.72" w:space="0" w:color="B7DEE8"/>
              <w:bottom w:val="single" w:sz="1.76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1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77" w:type="dxa"/>
            <w:tcBorders>
              <w:top w:val="nil" w:sz="6" w:space="0" w:color="auto"/>
              <w:bottom w:val="nil" w:sz="6" w:space="0" w:color="auto"/>
              <w:left w:val="single" w:sz="35.36" w:space="0" w:color="B7DEE8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26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0" w:after="0" w:line="134" w:lineRule="exact"/>
              <w:ind w:left="1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2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29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single" w:sz="4.648" w:space="0" w:color="000000"/>
              <w:right w:val="single" w:sz="6.56" w:space="0" w:color="000000"/>
            </w:tcBorders>
          </w:tcPr>
          <w:p>
            <w:pPr>
              <w:spacing w:before="0" w:after="0" w:line="134" w:lineRule="exact"/>
              <w:ind w:left="1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34" w:lineRule="exact"/>
              <w:ind w:left="109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und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12.32" w:space="0" w:color="000000"/>
            </w:tcBorders>
          </w:tcPr>
          <w:p>
            <w:pPr>
              <w:spacing w:before="0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tcBorders>
              <w:top w:val="nil" w:sz="6" w:space="0" w:color="auto"/>
              <w:bottom w:val="nil" w:sz="6" w:space="0" w:color="auto"/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51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35.36" w:space="0" w:color="B7DEE8"/>
            </w:tcBorders>
          </w:tcPr>
          <w:p>
            <w:pPr>
              <w:spacing w:before="0" w:after="0" w:line="134" w:lineRule="exact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30" w:type="dxa"/>
            <w:tcBorders>
              <w:top w:val="single" w:sz="1.76" w:space="0" w:color="B7DEE8"/>
              <w:bottom w:val="single" w:sz="1.76" w:space="0" w:color="B7DEE8"/>
              <w:left w:val="single" w:sz="35.36" w:space="0" w:color="B7DEE8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4" w:lineRule="exact"/>
              <w:ind w:left="2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94" w:type="dxa"/>
            <w:tcBorders>
              <w:top w:val="single" w:sz="1.76" w:space="0" w:color="B7DEE8"/>
              <w:bottom w:val="single" w:sz="1.76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4" w:lineRule="exact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77" w:type="dxa"/>
            <w:tcBorders>
              <w:top w:val="nil" w:sz="6" w:space="0" w:color="auto"/>
              <w:bottom w:val="nil" w:sz="6" w:space="0" w:color="auto"/>
              <w:left w:val="single" w:sz="35.36" w:space="0" w:color="B7DEE8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27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0" w:after="0" w:line="134" w:lineRule="exact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2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29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single" w:sz="4.648" w:space="0" w:color="000000"/>
              <w:right w:val="single" w:sz="6.56" w:space="0" w:color="000000"/>
            </w:tcBorders>
          </w:tcPr>
          <w:p>
            <w:pPr>
              <w:spacing w:before="0" w:after="0" w:line="134" w:lineRule="exact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34" w:lineRule="exact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12.32" w:space="0" w:color="000000"/>
            </w:tcBorders>
          </w:tcPr>
          <w:p>
            <w:pPr>
              <w:spacing w:before="0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538" w:type="dxa"/>
            <w:tcBorders>
              <w:top w:val="nil" w:sz="6" w:space="0" w:color="auto"/>
              <w:bottom w:val="nil" w:sz="6" w:space="0" w:color="auto"/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727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612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886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51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35.36" w:space="0" w:color="B7DEE8"/>
            </w:tcBorders>
          </w:tcPr>
          <w:p>
            <w:pPr>
              <w:spacing w:before="0" w:after="0" w:line="134" w:lineRule="exact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30" w:type="dxa"/>
            <w:tcBorders>
              <w:top w:val="single" w:sz="1.76" w:space="0" w:color="B7DEE8"/>
              <w:bottom w:val="single" w:sz="1.768" w:space="0" w:color="B7DEE8"/>
              <w:left w:val="single" w:sz="35.36" w:space="0" w:color="B7DEE8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4" w:lineRule="exact"/>
              <w:ind w:left="30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94" w:type="dxa"/>
            <w:tcBorders>
              <w:top w:val="single" w:sz="1.76" w:space="0" w:color="B7DEE8"/>
              <w:bottom w:val="single" w:sz="1.768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4" w:lineRule="exact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77" w:type="dxa"/>
            <w:tcBorders>
              <w:top w:val="nil" w:sz="6" w:space="0" w:color="auto"/>
              <w:bottom w:val="nil" w:sz="6" w:space="0" w:color="auto"/>
              <w:left w:val="single" w:sz="35.36" w:space="0" w:color="B7DEE8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27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0" w:after="0" w:line="134" w:lineRule="exact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2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29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single" w:sz="4.648" w:space="0" w:color="000000"/>
              <w:right w:val="single" w:sz="6.56" w:space="0" w:color="000000"/>
            </w:tcBorders>
          </w:tcPr>
          <w:p>
            <w:pPr>
              <w:spacing w:before="0" w:after="0" w:line="134" w:lineRule="exact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34" w:lineRule="exact"/>
              <w:ind w:left="92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Co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cy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6.56" w:space="0" w:color="000000"/>
            </w:tcBorders>
          </w:tcPr>
          <w:p>
            <w:pPr>
              <w:spacing w:before="0" w:after="0" w:line="134" w:lineRule="exact"/>
              <w:ind w:left="10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III.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669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12.32" w:space="0" w:color="000000"/>
            </w:tcBorders>
          </w:tcPr>
          <w:p>
            <w:pPr>
              <w:spacing w:before="0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Shp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28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38" w:type="dxa"/>
            <w:tcBorders>
              <w:top w:val="nil" w:sz="6" w:space="0" w:color="auto"/>
              <w:bottom w:val="nil" w:sz="6" w:space="0" w:color="auto"/>
              <w:left w:val="single" w:sz="4.648" w:space="0" w:color="000000"/>
              <w:right w:val="single" w:sz="6.56" w:space="0" w:color="000000"/>
            </w:tcBorders>
          </w:tcPr>
          <w:p>
            <w:pPr>
              <w:spacing w:before="0" w:after="0" w:line="134" w:lineRule="exact"/>
              <w:ind w:left="17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7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29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12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0" w:after="0" w:line="134" w:lineRule="exact"/>
              <w:ind w:left="25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6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4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51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35.36" w:space="0" w:color="B7DEE8"/>
            </w:tcBorders>
          </w:tcPr>
          <w:p>
            <w:pPr>
              <w:spacing w:before="0" w:after="0" w:line="134" w:lineRule="exact"/>
              <w:ind w:left="1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30" w:type="dxa"/>
            <w:tcBorders>
              <w:top w:val="single" w:sz="1.768" w:space="0" w:color="B7DEE8"/>
              <w:bottom w:val="single" w:sz="1.76" w:space="0" w:color="B7DEE8"/>
              <w:left w:val="single" w:sz="35.36" w:space="0" w:color="B7DEE8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4" w:lineRule="exact"/>
              <w:ind w:left="18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94" w:type="dxa"/>
            <w:tcBorders>
              <w:top w:val="single" w:sz="1.768" w:space="0" w:color="B7DEE8"/>
              <w:bottom w:val="single" w:sz="1.76" w:space="0" w:color="B7DEE8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4" w:lineRule="exact"/>
              <w:ind w:left="1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77" w:type="dxa"/>
            <w:tcBorders>
              <w:top w:val="nil" w:sz="6" w:space="0" w:color="auto"/>
              <w:bottom w:val="nil" w:sz="6" w:space="0" w:color="auto"/>
              <w:left w:val="single" w:sz="35.36" w:space="0" w:color="B7DEE8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2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0" w:after="0" w:line="134" w:lineRule="exact"/>
              <w:ind w:left="1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2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25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,119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single" w:sz="4.648" w:space="0" w:color="000000"/>
              <w:right w:val="single" w:sz="6.56" w:space="0" w:color="000000"/>
            </w:tcBorders>
          </w:tcPr>
          <w:p>
            <w:pPr>
              <w:spacing w:before="0" w:after="0" w:line="134" w:lineRule="exact"/>
              <w:ind w:left="1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34" w:lineRule="exact"/>
              <w:ind w:left="14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Ca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0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69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12.32" w:space="0" w:color="000000"/>
            </w:tcBorders>
          </w:tcPr>
          <w:p>
            <w:pPr>
              <w:spacing w:before="0" w:after="0" w:line="130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single" w:sz="4.648" w:space="0" w:color="000000"/>
            </w:tcBorders>
          </w:tcPr>
          <w:p>
            <w:pPr>
              <w:spacing w:before="0" w:after="0" w:line="130" w:lineRule="exact"/>
              <w:ind w:left="28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38" w:type="dxa"/>
            <w:tcBorders>
              <w:top w:val="nil" w:sz="6" w:space="0" w:color="auto"/>
              <w:bottom w:val="nil" w:sz="6" w:space="0" w:color="auto"/>
              <w:left w:val="single" w:sz="4.648" w:space="0" w:color="000000"/>
              <w:right w:val="single" w:sz="6.56" w:space="0" w:color="000000"/>
            </w:tcBorders>
          </w:tcPr>
          <w:p>
            <w:pPr>
              <w:spacing w:before="0" w:after="0" w:line="130" w:lineRule="exact"/>
              <w:ind w:left="1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7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0" w:after="0" w:line="130" w:lineRule="exact"/>
              <w:ind w:left="30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12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0" w:after="0" w:line="130" w:lineRule="exact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6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0" w:after="0" w:line="130" w:lineRule="exact"/>
              <w:ind w:left="46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51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35.36" w:space="0" w:color="B7DEE8"/>
            </w:tcBorders>
          </w:tcPr>
          <w:p>
            <w:pPr>
              <w:spacing w:before="0" w:after="0" w:line="130" w:lineRule="exact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30" w:type="dxa"/>
            <w:tcBorders>
              <w:top w:val="single" w:sz="1.76" w:space="0" w:color="B7DEE8"/>
              <w:bottom w:val="nil" w:sz="6" w:space="0" w:color="auto"/>
              <w:left w:val="single" w:sz="35.36" w:space="0" w:color="B7DEE8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1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94" w:type="dxa"/>
            <w:tcBorders>
              <w:top w:val="single" w:sz="1.76" w:space="0" w:color="B7DEE8"/>
              <w:bottom w:val="nil" w:sz="6" w:space="0" w:color="auto"/>
              <w:left w:val="single" w:sz="4.640" w:space="0" w:color="000000"/>
              <w:right w:val="single" w:sz="35.36" w:space="0" w:color="B7DEE8"/>
            </w:tcBorders>
            <w:shd w:val="clear" w:color="auto" w:fill="B7DEE8"/>
          </w:tcPr>
          <w:p>
            <w:pPr>
              <w:spacing w:before="0" w:after="0" w:line="130" w:lineRule="exact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77" w:type="dxa"/>
            <w:tcBorders>
              <w:top w:val="nil" w:sz="6" w:space="0" w:color="auto"/>
              <w:bottom w:val="nil" w:sz="6" w:space="0" w:color="auto"/>
              <w:left w:val="single" w:sz="35.36" w:space="0" w:color="B7DEE8"/>
              <w:right w:val="single" w:sz="4.640" w:space="0" w:color="000000"/>
            </w:tcBorders>
          </w:tcPr>
          <w:p>
            <w:pPr>
              <w:spacing w:before="0" w:after="0" w:line="130" w:lineRule="exact"/>
              <w:ind w:left="2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0" w:after="0" w:line="130" w:lineRule="exact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2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4.648" w:space="0" w:color="000000"/>
            </w:tcBorders>
          </w:tcPr>
          <w:p>
            <w:pPr>
              <w:spacing w:before="0" w:after="0" w:line="130" w:lineRule="exact"/>
              <w:ind w:left="2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single" w:sz="4.648" w:space="0" w:color="000000"/>
              <w:right w:val="single" w:sz="6.56" w:space="0" w:color="000000"/>
            </w:tcBorders>
          </w:tcPr>
          <w:p>
            <w:pPr>
              <w:spacing w:before="0" w:after="0" w:line="130" w:lineRule="exact"/>
              <w:ind w:left="1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30" w:lineRule="exact"/>
              <w:ind w:left="155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4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26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" w:after="0" w:line="131" w:lineRule="exact"/>
              <w:ind w:left="34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: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he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2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8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3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/>
            <w:rPr/>
          </w:p>
        </w:tc>
        <w:tc>
          <w:tcPr>
            <w:tcW w:w="49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/>
            <w:rPr/>
          </w:p>
        </w:tc>
        <w:tc>
          <w:tcPr>
            <w:tcW w:w="6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6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146" w:hRule="exact"/>
        </w:trPr>
        <w:tc>
          <w:tcPr>
            <w:tcW w:w="7730" w:type="dxa"/>
            <w:gridSpan w:val="9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24" w:lineRule="exact"/>
              <w:ind w:left="506" w:right="-20"/>
              <w:jc w:val="left"/>
              <w:tabs>
                <w:tab w:pos="7360" w:val="left"/>
              </w:tabs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aj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na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494" w:type="dxa"/>
            <w:tcBorders>
              <w:top w:val="nil" w:sz="6" w:space="0" w:color="auto"/>
              <w:bottom w:val="single" w:sz="2.7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22" w:lineRule="exact"/>
              <w:ind w:left="18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6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24" w:lineRule="exact"/>
              <w:ind w:left="3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24" w:lineRule="exact"/>
              <w:ind w:left="18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66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24" w:lineRule="exact"/>
              <w:ind w:left="3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24" w:lineRule="exact"/>
              <w:ind w:left="18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24" w:lineRule="exact"/>
              <w:ind w:left="38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  <w:position w:val="1"/>
              </w:rPr>
              <w:t>w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h: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  <w:position w:val="1"/>
              </w:rPr>
              <w:t>ct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und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</w:tr>
      <w:tr>
        <w:trPr>
          <w:trHeight w:val="130" w:hRule="exact"/>
        </w:trPr>
        <w:tc>
          <w:tcPr>
            <w:tcW w:w="13176" w:type="dxa"/>
            <w:gridSpan w:val="15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0" w:lineRule="exact"/>
              <w:ind w:left="746" w:right="-20"/>
              <w:jc w:val="left"/>
              <w:tabs>
                <w:tab w:pos="7360" w:val="left"/>
                <w:tab w:pos="7900" w:val="left"/>
                <w:tab w:pos="11280" w:val="left"/>
              </w:tabs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: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w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h: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un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6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0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2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8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52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30" w:type="dxa"/>
            <w:tcBorders>
              <w:top w:val="single" w:sz="2.712" w:space="0" w:color="B7DEE8"/>
              <w:bottom w:val="single" w:sz="1.76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2" w:lineRule="exact"/>
              <w:ind w:left="2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94" w:type="dxa"/>
            <w:tcBorders>
              <w:top w:val="single" w:sz="2.712" w:space="0" w:color="B7DEE8"/>
              <w:bottom w:val="single" w:sz="1.76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2" w:lineRule="exact"/>
              <w:ind w:left="18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8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8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34" w:lineRule="exact"/>
              <w:ind w:left="25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'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w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0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j</w:t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9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1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4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30" w:type="dxa"/>
            <w:tcBorders>
              <w:top w:val="single" w:sz="1.76" w:space="0" w:color="B7DEE8"/>
              <w:bottom w:val="single" w:sz="1.768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4" w:lineRule="exact"/>
              <w:ind w:left="2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94" w:type="dxa"/>
            <w:tcBorders>
              <w:top w:val="single" w:sz="1.76" w:space="0" w:color="B7DEE8"/>
              <w:bottom w:val="single" w:sz="1.768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4" w:lineRule="exact"/>
              <w:ind w:left="1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6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5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34" w:lineRule="exact"/>
              <w:ind w:left="165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4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: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2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8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30" w:type="dxa"/>
            <w:tcBorders>
              <w:top w:val="single" w:sz="1.768" w:space="0" w:color="B7DEE8"/>
              <w:bottom w:val="single" w:sz="1.76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4" w:lineRule="exact"/>
              <w:ind w:left="2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94" w:type="dxa"/>
            <w:tcBorders>
              <w:top w:val="single" w:sz="1.768" w:space="0" w:color="B7DEE8"/>
              <w:bottom w:val="single" w:sz="1.76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4" w:lineRule="exact"/>
              <w:ind w:left="1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6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34" w:lineRule="exact"/>
              <w:ind w:left="15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w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h: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ll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>
              <w:spacing w:before="0" w:after="0" w:line="134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6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0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30" w:type="dxa"/>
            <w:tcBorders>
              <w:top w:val="single" w:sz="1.76" w:space="0" w:color="B7DEE8"/>
              <w:bottom w:val="single" w:sz="1.76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/>
            <w:rPr/>
          </w:p>
        </w:tc>
        <w:tc>
          <w:tcPr>
            <w:tcW w:w="494" w:type="dxa"/>
            <w:tcBorders>
              <w:top w:val="single" w:sz="1.76" w:space="0" w:color="B7DEE8"/>
              <w:bottom w:val="single" w:sz="1.76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/>
            <w:rPr/>
          </w:p>
        </w:tc>
        <w:tc>
          <w:tcPr>
            <w:tcW w:w="6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6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34" w:lineRule="exact"/>
              <w:ind w:left="15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0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5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9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6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30" w:type="dxa"/>
            <w:tcBorders>
              <w:top w:val="single" w:sz="1.76" w:space="0" w:color="B7DEE8"/>
              <w:bottom w:val="single" w:sz="2.7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/>
            <w:rPr/>
          </w:p>
        </w:tc>
        <w:tc>
          <w:tcPr>
            <w:tcW w:w="494" w:type="dxa"/>
            <w:tcBorders>
              <w:top w:val="single" w:sz="1.76" w:space="0" w:color="B7DEE8"/>
              <w:bottom w:val="single" w:sz="2.7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/>
            <w:rPr/>
          </w:p>
        </w:tc>
        <w:tc>
          <w:tcPr>
            <w:tcW w:w="6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6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34" w:lineRule="exact"/>
              <w:ind w:left="14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0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9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6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30" w:type="dxa"/>
            <w:tcBorders>
              <w:top w:val="single" w:sz="2.72" w:space="0" w:color="B7DEE8"/>
              <w:bottom w:val="single" w:sz="2.7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/>
            <w:rPr/>
          </w:p>
        </w:tc>
        <w:tc>
          <w:tcPr>
            <w:tcW w:w="494" w:type="dxa"/>
            <w:tcBorders>
              <w:top w:val="single" w:sz="2.72" w:space="0" w:color="B7DEE8"/>
              <w:bottom w:val="single" w:sz="2.7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/>
            <w:rPr/>
          </w:p>
        </w:tc>
        <w:tc>
          <w:tcPr>
            <w:tcW w:w="6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6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34" w:lineRule="exact"/>
              <w:ind w:right="6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0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SH</w:t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9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6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30" w:type="dxa"/>
            <w:tcBorders>
              <w:top w:val="single" w:sz="2.72" w:space="0" w:color="B7DEE8"/>
              <w:bottom w:val="single" w:sz="2.71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/>
            <w:rPr/>
          </w:p>
        </w:tc>
        <w:tc>
          <w:tcPr>
            <w:tcW w:w="494" w:type="dxa"/>
            <w:tcBorders>
              <w:top w:val="single" w:sz="2.72" w:space="0" w:color="B7DEE8"/>
              <w:bottom w:val="single" w:sz="2.71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/>
            <w:rPr/>
          </w:p>
        </w:tc>
        <w:tc>
          <w:tcPr>
            <w:tcW w:w="6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6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34" w:lineRule="exact"/>
              <w:ind w:left="13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>
              <w:spacing w:before="0" w:after="0" w:line="134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6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0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6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669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52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30" w:type="dxa"/>
            <w:tcBorders>
              <w:top w:val="single" w:sz="2.712" w:space="0" w:color="B7DEE8"/>
              <w:bottom w:val="single" w:sz="2.7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2" w:lineRule="exact"/>
              <w:ind w:left="2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94" w:type="dxa"/>
            <w:tcBorders>
              <w:top w:val="single" w:sz="2.712" w:space="0" w:color="B7DEE8"/>
              <w:bottom w:val="single" w:sz="2.7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2" w:lineRule="exact"/>
              <w:ind w:left="1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1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34" w:lineRule="exact"/>
              <w:ind w:left="8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rgy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0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5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9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6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30" w:type="dxa"/>
            <w:tcBorders>
              <w:top w:val="single" w:sz="2.72" w:space="0" w:color="B7DEE8"/>
              <w:bottom w:val="single" w:sz="2.7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2" w:lineRule="exact"/>
              <w:ind w:left="2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94" w:type="dxa"/>
            <w:tcBorders>
              <w:top w:val="single" w:sz="2.72" w:space="0" w:color="B7DEE8"/>
              <w:bottom w:val="single" w:sz="2.7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2" w:lineRule="exact"/>
              <w:ind w:left="1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34" w:lineRule="exact"/>
              <w:ind w:left="11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w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0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2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8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30" w:type="dxa"/>
            <w:tcBorders>
              <w:top w:val="single" w:sz="2.72" w:space="0" w:color="B7DEE8"/>
              <w:bottom w:val="single" w:sz="2.71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2" w:lineRule="exact"/>
              <w:ind w:left="23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94" w:type="dxa"/>
            <w:tcBorders>
              <w:top w:val="single" w:sz="2.72" w:space="0" w:color="B7DEE8"/>
              <w:bottom w:val="single" w:sz="2.71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2" w:lineRule="exact"/>
              <w:ind w:left="13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6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34" w:lineRule="exact"/>
              <w:ind w:left="9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>
              <w:spacing w:before="0" w:after="0" w:line="134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6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0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6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6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30" w:type="dxa"/>
            <w:tcBorders>
              <w:top w:val="single" w:sz="2.712" w:space="0" w:color="B7DEE8"/>
              <w:bottom w:val="single" w:sz="2.7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2" w:lineRule="exact"/>
              <w:ind w:left="3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94" w:type="dxa"/>
            <w:tcBorders>
              <w:top w:val="single" w:sz="2.712" w:space="0" w:color="B7DEE8"/>
              <w:bottom w:val="single" w:sz="2.7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2" w:lineRule="exact"/>
              <w:ind w:left="1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6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3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2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4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30" w:type="dxa"/>
            <w:tcBorders>
              <w:top w:val="single" w:sz="2.72" w:space="0" w:color="B7DEE8"/>
              <w:bottom w:val="single" w:sz="2.7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2" w:lineRule="exact"/>
              <w:ind w:left="1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94" w:type="dxa"/>
            <w:tcBorders>
              <w:top w:val="single" w:sz="2.72" w:space="0" w:color="B7DEE8"/>
              <w:bottom w:val="single" w:sz="2.7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2" w:lineRule="exact"/>
              <w:ind w:left="1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3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3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34" w:lineRule="exact"/>
              <w:ind w:right="7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Bal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7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0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ANC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IMI</w:t>
            </w:r>
            <w:r>
              <w:rPr>
                <w:rFonts w:ascii="Garamond" w:hAnsi="Garamond" w:cs="Garamond" w:eastAsia="Garamond"/>
                <w:sz w:val="12"/>
                <w:szCs w:val="12"/>
                <w:spacing w:val="-5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0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4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6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30" w:type="dxa"/>
            <w:tcBorders>
              <w:top w:val="single" w:sz="2.72" w:space="0" w:color="B7DEE8"/>
              <w:bottom w:val="single" w:sz="1.76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2" w:lineRule="exact"/>
              <w:ind w:left="22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94" w:type="dxa"/>
            <w:tcBorders>
              <w:top w:val="single" w:sz="2.72" w:space="0" w:color="B7DEE8"/>
              <w:bottom w:val="single" w:sz="1.76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2" w:lineRule="exact"/>
              <w:ind w:left="16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7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5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7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34" w:lineRule="exact"/>
              <w:ind w:left="158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(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Ca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)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3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2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403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2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47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7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30" w:type="dxa"/>
            <w:tcBorders>
              <w:top w:val="single" w:sz="1.76" w:space="0" w:color="B7DEE8"/>
              <w:bottom w:val="single" w:sz="1.76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4" w:lineRule="exact"/>
              <w:ind w:left="21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94" w:type="dxa"/>
            <w:tcBorders>
              <w:top w:val="single" w:sz="1.76" w:space="0" w:color="B7DEE8"/>
              <w:bottom w:val="single" w:sz="1.76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4" w:lineRule="exact"/>
              <w:ind w:left="17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7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5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7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34" w:lineRule="exact"/>
              <w:ind w:right="7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Dom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9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iva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izi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right="93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9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45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877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52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30" w:type="dxa"/>
            <w:tcBorders>
              <w:top w:val="single" w:sz="1.76" w:space="0" w:color="B7DEE8"/>
              <w:bottom w:val="single" w:sz="1.768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4" w:lineRule="exact"/>
              <w:ind w:left="3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94" w:type="dxa"/>
            <w:tcBorders>
              <w:top w:val="single" w:sz="1.76" w:space="0" w:color="B7DEE8"/>
              <w:bottom w:val="single" w:sz="1.768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4" w:lineRule="exact"/>
              <w:ind w:left="1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6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34" w:lineRule="exact"/>
              <w:ind w:left="15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iva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iz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br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9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2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4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30" w:type="dxa"/>
            <w:tcBorders>
              <w:top w:val="single" w:sz="1.768" w:space="0" w:color="B7DEE8"/>
              <w:bottom w:val="single" w:sz="1.76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4" w:lineRule="exact"/>
              <w:ind w:left="2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94" w:type="dxa"/>
            <w:tcBorders>
              <w:top w:val="single" w:sz="1.768" w:space="0" w:color="B7DEE8"/>
              <w:bottom w:val="single" w:sz="1.76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4" w:lineRule="exact"/>
              <w:ind w:left="1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6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5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34" w:lineRule="exact"/>
              <w:ind w:left="15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w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9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5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9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6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30" w:type="dxa"/>
            <w:tcBorders>
              <w:top w:val="single" w:sz="1.76" w:space="0" w:color="B7DEE8"/>
              <w:bottom w:val="single" w:sz="2.71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/>
            <w:rPr/>
          </w:p>
        </w:tc>
        <w:tc>
          <w:tcPr>
            <w:tcW w:w="494" w:type="dxa"/>
            <w:tcBorders>
              <w:top w:val="single" w:sz="1.76" w:space="0" w:color="B7DEE8"/>
              <w:bottom w:val="single" w:sz="2.71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/>
            <w:rPr/>
          </w:p>
        </w:tc>
        <w:tc>
          <w:tcPr>
            <w:tcW w:w="6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6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0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0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49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113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6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30" w:type="dxa"/>
            <w:tcBorders>
              <w:top w:val="single" w:sz="2.712" w:space="0" w:color="B7DEE8"/>
              <w:bottom w:val="single" w:sz="2.7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2" w:lineRule="exact"/>
              <w:ind w:left="2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94" w:type="dxa"/>
            <w:tcBorders>
              <w:top w:val="single" w:sz="2.712" w:space="0" w:color="B7DEE8"/>
              <w:bottom w:val="single" w:sz="2.7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2" w:lineRule="exact"/>
              <w:ind w:left="16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40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369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6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6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858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34" w:lineRule="exact"/>
              <w:ind w:right="7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ig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ë)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9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1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4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30" w:type="dxa"/>
            <w:tcBorders>
              <w:top w:val="single" w:sz="2.72" w:space="0" w:color="B7DEE8"/>
              <w:bottom w:val="single" w:sz="2.7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2" w:lineRule="exact"/>
              <w:ind w:left="2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94" w:type="dxa"/>
            <w:tcBorders>
              <w:top w:val="single" w:sz="2.72" w:space="0" w:color="B7DEE8"/>
              <w:bottom w:val="single" w:sz="2.7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2" w:lineRule="exact"/>
              <w:ind w:left="1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6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5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34" w:lineRule="exact"/>
              <w:ind w:left="118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w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)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9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2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851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3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992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2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30" w:type="dxa"/>
            <w:tcBorders>
              <w:top w:val="single" w:sz="2.72" w:space="0" w:color="B7DEE8"/>
              <w:bottom w:val="single" w:sz="2.71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/>
            <w:rPr/>
          </w:p>
        </w:tc>
        <w:tc>
          <w:tcPr>
            <w:tcW w:w="494" w:type="dxa"/>
            <w:tcBorders>
              <w:top w:val="single" w:sz="2.72" w:space="0" w:color="B7DEE8"/>
              <w:bottom w:val="single" w:sz="2.71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/>
            <w:rPr/>
          </w:p>
        </w:tc>
        <w:tc>
          <w:tcPr>
            <w:tcW w:w="6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6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sat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6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3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2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43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5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3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30" w:type="dxa"/>
            <w:tcBorders>
              <w:top w:val="single" w:sz="2.712" w:space="0" w:color="B7DEE8"/>
              <w:bottom w:val="single" w:sz="2.7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2" w:lineRule="exact"/>
              <w:ind w:left="1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94" w:type="dxa"/>
            <w:tcBorders>
              <w:top w:val="single" w:sz="2.712" w:space="0" w:color="B7DEE8"/>
              <w:bottom w:val="single" w:sz="2.7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2" w:lineRule="exact"/>
              <w:ind w:left="13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7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2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3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1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3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34" w:lineRule="exact"/>
              <w:ind w:right="7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99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398" w:type="dxa"/>
            <w:tcBorders>
              <w:top w:val="nil" w:sz="6" w:space="0" w:color="auto"/>
              <w:bottom w:val="single" w:sz="13.288" w:space="0" w:color="000000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69" w:type="dxa"/>
            <w:tcBorders>
              <w:top w:val="nil" w:sz="6" w:space="0" w:color="auto"/>
              <w:bottom w:val="single" w:sz="13.288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9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single" w:sz="13.288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38" w:type="dxa"/>
            <w:tcBorders>
              <w:top w:val="nil" w:sz="6" w:space="0" w:color="auto"/>
              <w:bottom w:val="single" w:sz="13.288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9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7" w:type="dxa"/>
            <w:tcBorders>
              <w:top w:val="nil" w:sz="6" w:space="0" w:color="auto"/>
              <w:bottom w:val="single" w:sz="13.288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12" w:type="dxa"/>
            <w:tcBorders>
              <w:top w:val="nil" w:sz="6" w:space="0" w:color="auto"/>
              <w:bottom w:val="single" w:sz="13.288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6" w:type="dxa"/>
            <w:tcBorders>
              <w:top w:val="nil" w:sz="6" w:space="0" w:color="auto"/>
              <w:bottom w:val="single" w:sz="13.288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4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51" w:type="dxa"/>
            <w:tcBorders>
              <w:top w:val="nil" w:sz="6" w:space="0" w:color="auto"/>
              <w:bottom w:val="single" w:sz="13.288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30" w:type="dxa"/>
            <w:tcBorders>
              <w:top w:val="single" w:sz="2.72" w:space="0" w:color="B7DEE8"/>
              <w:bottom w:val="single" w:sz="13.288" w:space="0" w:color="000000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4" w:lineRule="exact"/>
              <w:ind w:left="2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94" w:type="dxa"/>
            <w:tcBorders>
              <w:top w:val="single" w:sz="2.72" w:space="0" w:color="B7DEE8"/>
              <w:bottom w:val="single" w:sz="13.288" w:space="0" w:color="000000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4" w:lineRule="exact"/>
              <w:ind w:left="1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77" w:type="dxa"/>
            <w:tcBorders>
              <w:top w:val="nil" w:sz="6" w:space="0" w:color="auto"/>
              <w:bottom w:val="single" w:sz="13.288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6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nil" w:sz="6" w:space="0" w:color="auto"/>
              <w:bottom w:val="single" w:sz="13.288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2" w:type="dxa"/>
            <w:tcBorders>
              <w:top w:val="nil" w:sz="6" w:space="0" w:color="auto"/>
              <w:bottom w:val="single" w:sz="13.288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5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nil" w:sz="6" w:space="0" w:color="auto"/>
              <w:bottom w:val="single" w:sz="13.288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nil" w:sz="6" w:space="0" w:color="auto"/>
              <w:bottom w:val="single" w:sz="13.288" w:space="0" w:color="000000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34" w:lineRule="exact"/>
              <w:ind w:right="7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66" w:hRule="exact"/>
        </w:trPr>
        <w:tc>
          <w:tcPr>
            <w:tcW w:w="398" w:type="dxa"/>
            <w:tcBorders>
              <w:top w:val="single" w:sz="13.288" w:space="0" w:color="000000"/>
              <w:bottom w:val="single" w:sz="12.32" w:space="0" w:color="000000"/>
              <w:left w:val="single" w:sz="35.36" w:space="0" w:color="C0C0C0"/>
              <w:right w:val="nil" w:sz="6" w:space="0" w:color="auto"/>
            </w:tcBorders>
            <w:shd w:val="clear" w:color="auto" w:fill="C0C0C0"/>
          </w:tcPr>
          <w:p>
            <w:pPr/>
            <w:rPr/>
          </w:p>
        </w:tc>
        <w:tc>
          <w:tcPr>
            <w:tcW w:w="2669" w:type="dxa"/>
            <w:tcBorders>
              <w:top w:val="single" w:sz="13.288" w:space="0" w:color="000000"/>
              <w:bottom w:val="single" w:sz="12.32" w:space="0" w:color="000000"/>
              <w:left w:val="nil" w:sz="6" w:space="0" w:color="auto"/>
              <w:right w:val="nil" w:sz="6" w:space="0" w:color="auto"/>
            </w:tcBorders>
            <w:shd w:val="clear" w:color="auto" w:fill="C0C0C0"/>
          </w:tcPr>
          <w:p>
            <w:pPr>
              <w:spacing w:before="0" w:after="0" w:line="240" w:lineRule="auto"/>
              <w:ind w:left="4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7"/>
                <w:w w:val="99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7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2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6"/>
                <w:w w:val="99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8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5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6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7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7"/>
                <w:w w:val="99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6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5"/>
                <w:w w:val="99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8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2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(</w:t>
            </w:r>
            <w:r>
              <w:rPr>
                <w:rFonts w:ascii="Garamond" w:hAnsi="Garamond" w:cs="Garamond" w:eastAsia="Garamond"/>
                <w:sz w:val="12"/>
                <w:szCs w:val="12"/>
                <w:spacing w:val="-2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7"/>
                <w:w w:val="99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8"/>
                <w:w w:val="99"/>
              </w:rPr>
              <w:t>BB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)</w:t>
            </w:r>
            <w:r>
              <w:rPr>
                <w:rFonts w:ascii="Garamond" w:hAnsi="Garamond" w:cs="Garamond" w:eastAsia="Garamond"/>
                <w:sz w:val="12"/>
                <w:szCs w:val="12"/>
                <w:spacing w:val="-2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single" w:sz="13.288" w:space="0" w:color="000000"/>
              <w:bottom w:val="single" w:sz="12.32" w:space="0" w:color="000000"/>
              <w:left w:val="nil" w:sz="6" w:space="0" w:color="auto"/>
              <w:right w:val="nil" w:sz="6" w:space="0" w:color="auto"/>
            </w:tcBorders>
            <w:shd w:val="clear" w:color="auto" w:fill="C0C0C0"/>
          </w:tcPr>
          <w:p>
            <w:pPr>
              <w:spacing w:before="0" w:after="0" w:line="240" w:lineRule="auto"/>
              <w:ind w:left="1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8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5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394</w:t>
            </w:r>
            <w:r>
              <w:rPr>
                <w:rFonts w:ascii="Garamond" w:hAnsi="Garamond" w:cs="Garamond" w:eastAsia="Garamond"/>
                <w:sz w:val="12"/>
                <w:szCs w:val="12"/>
                <w:spacing w:val="7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8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38" w:type="dxa"/>
            <w:tcBorders>
              <w:top w:val="single" w:sz="13.288" w:space="0" w:color="000000"/>
              <w:bottom w:val="single" w:sz="12.32" w:space="0" w:color="000000"/>
              <w:left w:val="nil" w:sz="6" w:space="0" w:color="auto"/>
              <w:right w:val="nil" w:sz="6" w:space="0" w:color="auto"/>
            </w:tcBorders>
            <w:shd w:val="clear" w:color="auto" w:fill="C0C0C0"/>
          </w:tcPr>
          <w:p>
            <w:pPr>
              <w:spacing w:before="0" w:after="0" w:line="240" w:lineRule="auto"/>
              <w:ind w:left="1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8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7" w:type="dxa"/>
            <w:tcBorders>
              <w:top w:val="single" w:sz="13.288" w:space="0" w:color="000000"/>
              <w:bottom w:val="single" w:sz="12.32" w:space="0" w:color="000000"/>
              <w:left w:val="nil" w:sz="6" w:space="0" w:color="auto"/>
              <w:right w:val="nil" w:sz="6" w:space="0" w:color="auto"/>
            </w:tcBorders>
            <w:shd w:val="clear" w:color="auto" w:fill="C0C0C0"/>
          </w:tcPr>
          <w:p>
            <w:pPr>
              <w:spacing w:before="0" w:after="0" w:line="240" w:lineRule="auto"/>
              <w:ind w:left="18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8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5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435</w:t>
            </w:r>
            <w:r>
              <w:rPr>
                <w:rFonts w:ascii="Garamond" w:hAnsi="Garamond" w:cs="Garamond" w:eastAsia="Garamond"/>
                <w:sz w:val="12"/>
                <w:szCs w:val="12"/>
                <w:spacing w:val="7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751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12" w:type="dxa"/>
            <w:tcBorders>
              <w:top w:val="single" w:sz="13.288" w:space="0" w:color="000000"/>
              <w:bottom w:val="single" w:sz="12.32" w:space="0" w:color="000000"/>
              <w:left w:val="nil" w:sz="6" w:space="0" w:color="auto"/>
              <w:right w:val="nil" w:sz="6" w:space="0" w:color="auto"/>
            </w:tcBorders>
            <w:shd w:val="clear" w:color="auto" w:fill="C0C0C0"/>
          </w:tcPr>
          <w:p>
            <w:pPr>
              <w:spacing w:before="0" w:after="0" w:line="240" w:lineRule="auto"/>
              <w:ind w:left="24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8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6" w:type="dxa"/>
            <w:tcBorders>
              <w:top w:val="single" w:sz="13.288" w:space="0" w:color="000000"/>
              <w:bottom w:val="single" w:sz="12.32" w:space="0" w:color="000000"/>
              <w:left w:val="nil" w:sz="6" w:space="0" w:color="auto"/>
              <w:right w:val="nil" w:sz="6" w:space="0" w:color="auto"/>
            </w:tcBorders>
            <w:shd w:val="clear" w:color="auto" w:fill="C0C0C0"/>
          </w:tcPr>
          <w:p>
            <w:pPr>
              <w:spacing w:before="0" w:after="0" w:line="240" w:lineRule="auto"/>
              <w:ind w:left="34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8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5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-8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5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891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51" w:type="dxa"/>
            <w:tcBorders>
              <w:top w:val="single" w:sz="13.288" w:space="0" w:color="000000"/>
              <w:bottom w:val="single" w:sz="12.32" w:space="0" w:color="000000"/>
              <w:left w:val="nil" w:sz="6" w:space="0" w:color="auto"/>
              <w:right w:val="nil" w:sz="6" w:space="0" w:color="auto"/>
            </w:tcBorders>
            <w:shd w:val="clear" w:color="auto" w:fill="C0C0C0"/>
          </w:tcPr>
          <w:p>
            <w:pPr>
              <w:spacing w:before="0" w:after="0" w:line="240" w:lineRule="auto"/>
              <w:ind w:left="14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8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30" w:type="dxa"/>
            <w:tcBorders>
              <w:top w:val="single" w:sz="13.288" w:space="0" w:color="000000"/>
              <w:bottom w:val="single" w:sz="12.32" w:space="0" w:color="000000"/>
              <w:left w:val="nil" w:sz="6" w:space="0" w:color="auto"/>
              <w:right w:val="nil" w:sz="6" w:space="0" w:color="auto"/>
            </w:tcBorders>
            <w:shd w:val="clear" w:color="auto" w:fill="C0C0C0"/>
          </w:tcPr>
          <w:p>
            <w:pPr>
              <w:spacing w:before="0" w:after="0" w:line="240" w:lineRule="auto"/>
              <w:ind w:left="7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8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5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596</w:t>
            </w:r>
            <w:r>
              <w:rPr>
                <w:rFonts w:ascii="Garamond" w:hAnsi="Garamond" w:cs="Garamond" w:eastAsia="Garamond"/>
                <w:sz w:val="12"/>
                <w:szCs w:val="12"/>
                <w:spacing w:val="7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382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94" w:type="dxa"/>
            <w:tcBorders>
              <w:top w:val="single" w:sz="13.288" w:space="0" w:color="000000"/>
              <w:bottom w:val="single" w:sz="12.32" w:space="0" w:color="000000"/>
              <w:left w:val="nil" w:sz="6" w:space="0" w:color="auto"/>
              <w:right w:val="nil" w:sz="6" w:space="0" w:color="auto"/>
            </w:tcBorders>
            <w:shd w:val="clear" w:color="auto" w:fill="C0C0C0"/>
          </w:tcPr>
          <w:p>
            <w:pPr>
              <w:spacing w:before="0" w:after="0" w:line="240" w:lineRule="auto"/>
              <w:ind w:left="14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8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77" w:type="dxa"/>
            <w:tcBorders>
              <w:top w:val="single" w:sz="13.288" w:space="0" w:color="000000"/>
              <w:bottom w:val="single" w:sz="12.32" w:space="0" w:color="000000"/>
              <w:left w:val="nil" w:sz="6" w:space="0" w:color="auto"/>
              <w:right w:val="nil" w:sz="6" w:space="0" w:color="auto"/>
            </w:tcBorders>
            <w:shd w:val="clear" w:color="auto" w:fill="C0C0C0"/>
          </w:tcPr>
          <w:p>
            <w:pPr>
              <w:spacing w:before="0" w:after="0" w:line="240" w:lineRule="auto"/>
              <w:ind w:left="13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8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5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707</w:t>
            </w:r>
            <w:r>
              <w:rPr>
                <w:rFonts w:ascii="Garamond" w:hAnsi="Garamond" w:cs="Garamond" w:eastAsia="Garamond"/>
                <w:sz w:val="12"/>
                <w:szCs w:val="12"/>
                <w:spacing w:val="7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8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single" w:sz="13.288" w:space="0" w:color="000000"/>
              <w:bottom w:val="single" w:sz="12.32" w:space="0" w:color="000000"/>
              <w:left w:val="nil" w:sz="6" w:space="0" w:color="auto"/>
              <w:right w:val="nil" w:sz="6" w:space="0" w:color="auto"/>
            </w:tcBorders>
            <w:shd w:val="clear" w:color="auto" w:fill="C0C0C0"/>
          </w:tcPr>
          <w:p>
            <w:pPr>
              <w:spacing w:before="0" w:after="0" w:line="240" w:lineRule="auto"/>
              <w:ind w:left="14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8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2" w:type="dxa"/>
            <w:tcBorders>
              <w:top w:val="single" w:sz="13.288" w:space="0" w:color="000000"/>
              <w:bottom w:val="single" w:sz="12.32" w:space="0" w:color="000000"/>
              <w:left w:val="nil" w:sz="6" w:space="0" w:color="auto"/>
              <w:right w:val="nil" w:sz="6" w:space="0" w:color="auto"/>
            </w:tcBorders>
            <w:shd w:val="clear" w:color="auto" w:fill="C0C0C0"/>
          </w:tcPr>
          <w:p>
            <w:pPr>
              <w:spacing w:before="0" w:after="0" w:line="240" w:lineRule="auto"/>
              <w:ind w:left="11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8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5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832</w:t>
            </w:r>
            <w:r>
              <w:rPr>
                <w:rFonts w:ascii="Garamond" w:hAnsi="Garamond" w:cs="Garamond" w:eastAsia="Garamond"/>
                <w:sz w:val="12"/>
                <w:szCs w:val="12"/>
                <w:spacing w:val="7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749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516" w:type="dxa"/>
            <w:tcBorders>
              <w:top w:val="single" w:sz="13.288" w:space="0" w:color="000000"/>
              <w:bottom w:val="single" w:sz="12.32" w:space="0" w:color="000000"/>
              <w:left w:val="nil" w:sz="6" w:space="0" w:color="auto"/>
              <w:right w:val="nil" w:sz="6" w:space="0" w:color="auto"/>
            </w:tcBorders>
            <w:shd w:val="clear" w:color="auto" w:fill="C0C0C0"/>
          </w:tcPr>
          <w:p>
            <w:pPr>
              <w:spacing w:before="0" w:after="0" w:line="240" w:lineRule="auto"/>
              <w:ind w:left="14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8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single" w:sz="13.288" w:space="0" w:color="000000"/>
              <w:bottom w:val="single" w:sz="12.32" w:space="0" w:color="000000"/>
              <w:left w:val="nil" w:sz="6" w:space="0" w:color="auto"/>
              <w:right w:val="single" w:sz="12.32" w:space="0" w:color="000000"/>
            </w:tcBorders>
            <w:shd w:val="clear" w:color="auto" w:fill="C0C0C0"/>
          </w:tcPr>
          <w:p>
            <w:pPr/>
            <w:rPr/>
          </w:p>
        </w:tc>
      </w:tr>
    </w:tbl>
    <w:sectPr>
      <w:pgSz w:w="15840" w:h="12240" w:orient="landscape"/>
      <w:pgMar w:top="1120" w:bottom="280" w:left="1220" w:right="1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2017-12-18T12:00:54Z</dcterms:created>
  <dcterms:modified xsi:type="dcterms:W3CDTF">2017-12-18T12:00:54Z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2017-08-17T00:00:00Z</vt:filetime>
  </property>
  <property fmtid="{D5CDD505-2E9C-101B-9397-08002B2CF9AE}" pid="3" name="LastSaved">
    <vt:filetime>2017-12-18T00:00:00Z</vt:filetime>
  </property>
</Properties>
</file>