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134" w:right="39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MATIV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631" w:right="14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124" w:right="39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9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52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834" w:right="585" w:firstLine="-42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1" w:after="0" w:line="239" w:lineRule="auto"/>
        <w:ind w:left="4754" w:right="4514" w:firstLine="-417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932.799988" w:type="dxa"/>
      </w:tblPr>
      <w:tblGrid/>
      <w:tr>
        <w:trPr>
          <w:trHeight w:val="314" w:hRule="exact"/>
        </w:trPr>
        <w:tc>
          <w:tcPr>
            <w:tcW w:w="16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16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Shp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47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0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6" w:hRule="exact"/>
        </w:trPr>
        <w:tc>
          <w:tcPr>
            <w:tcW w:w="16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51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199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spacing w:before="96" w:after="0" w:line="268" w:lineRule="exact"/>
        <w:ind w:left="29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57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3891" w:space="914"/>
            <w:col w:w="5255"/>
          </w:cols>
        </w:sectPr>
      </w:pPr>
      <w:rPr/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932.799988" w:type="dxa"/>
      </w:tblPr>
      <w:tblGrid/>
      <w:tr>
        <w:trPr>
          <w:trHeight w:val="314" w:hRule="exact"/>
        </w:trPr>
        <w:tc>
          <w:tcPr>
            <w:tcW w:w="16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0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16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Shp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36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0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6" w:hRule="exact"/>
        </w:trPr>
        <w:tc>
          <w:tcPr>
            <w:tcW w:w="164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2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51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199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420" w:lineRule="atLeast"/>
        <w:ind w:left="576" w:right="-60" w:firstLine="-283"/>
        <w:jc w:val="left"/>
        <w:tabs>
          <w:tab w:pos="2420" w:val="left"/>
          <w:tab w:pos="32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639999pt;margin-top:40.919075pt;width:221.505003pt;height:99pt;mso-position-horizontal-relative:page;mso-position-vertical-relative:paragraph;z-index:-1952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854" w:hRule="exact"/>
                    </w:trPr>
                    <w:tc>
                      <w:tcPr>
                        <w:tcW w:w="20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29" w:after="0" w:line="268" w:lineRule="exact"/>
                          <w:ind w:left="180" w:right="215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4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</w:p>
                      <w:p>
                        <w:pPr>
                          <w:spacing w:before="10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bu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9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24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635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1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1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20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fike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352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741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1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0" w:hRule="exact"/>
                    </w:trPr>
                    <w:tc>
                      <w:tcPr>
                        <w:tcW w:w="20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24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024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1" w:lineRule="exact"/>
                          <w:ind w:left="11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316" w:hRule="exact"/>
                    </w:trPr>
                    <w:tc>
                      <w:tcPr>
                        <w:tcW w:w="2065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Shp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5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244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400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1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4363" w:space="441"/>
            <w:col w:w="5256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576" w:right="5198" w:firstLine="-283"/>
        <w:jc w:val="left"/>
        <w:tabs>
          <w:tab w:pos="2720" w:val="left"/>
          <w:tab w:pos="36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7.639999pt;margin-top:40.869091pt;width:240.345003pt;height:85.56pt;mso-position-horizontal-relative:page;mso-position-vertical-relative:paragraph;z-index:-1952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16" w:hRule="exact"/>
                    </w:trPr>
                    <w:tc>
                      <w:tcPr>
                        <w:tcW w:w="22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but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46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868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7" w:after="0" w:line="240" w:lineRule="auto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540" w:hRule="exact"/>
                    </w:trPr>
                    <w:tc>
                      <w:tcPr>
                        <w:tcW w:w="22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69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467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933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856" w:hRule="exact"/>
                    </w:trPr>
                    <w:tc>
                      <w:tcPr>
                        <w:tcW w:w="222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0" w:after="0" w:line="269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ion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</w:rPr>
                          <w:t>a</w:t>
                        </w:r>
                      </w:p>
                    </w:tc>
                    <w:tc>
                      <w:tcPr>
                        <w:tcW w:w="11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575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462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1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63" w:lineRule="exact"/>
                          <w:ind w:left="108" w:right="-20"/>
                          <w:jc w:val="left"/>
                          <w:rPr>
                            <w:rFonts w:ascii="Garamond" w:hAnsi="Garamond" w:cs="Garamond" w:eastAsia="Garamond"/>
                            <w:sz w:val="24"/>
                            <w:szCs w:val="24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12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2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1"/>
                          </w:rPr>
                          <w:t>;</w:t>
                        </w:r>
                        <w:r>
                          <w:rPr>
                            <w:rFonts w:ascii="Garamond" w:hAnsi="Garamond" w:cs="Garamond" w:eastAsia="Garamond"/>
                            <w:sz w:val="24"/>
                            <w:szCs w:val="24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78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293" w:right="-20"/>
        <w:jc w:val="left"/>
        <w:tabs>
          <w:tab w:pos="2680" w:val="left"/>
          <w:tab w:pos="3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29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3" w:after="0" w:line="268" w:lineRule="exact"/>
        <w:ind w:left="29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9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10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420" w:lineRule="atLeast"/>
        <w:ind w:left="576" w:right="5340" w:firstLine="-283"/>
        <w:jc w:val="left"/>
        <w:tabs>
          <w:tab w:pos="2720" w:val="left"/>
          <w:tab w:pos="35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2.799997" w:type="dxa"/>
      </w:tblPr>
      <w:tblGrid/>
      <w:tr>
        <w:trPr>
          <w:trHeight w:val="316" w:hRule="exact"/>
        </w:trPr>
        <w:tc>
          <w:tcPr>
            <w:tcW w:w="222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4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07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47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40" w:hRule="exact"/>
        </w:trPr>
        <w:tc>
          <w:tcPr>
            <w:tcW w:w="222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4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7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7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798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10" w:hRule="exact"/>
        </w:trPr>
        <w:tc>
          <w:tcPr>
            <w:tcW w:w="222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4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07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63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138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4" w:hRule="exact"/>
        </w:trPr>
        <w:tc>
          <w:tcPr>
            <w:tcW w:w="222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Shp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7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1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936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9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293" w:right="4514" w:firstLine="283"/>
        <w:jc w:val="left"/>
        <w:tabs>
          <w:tab w:pos="2840" w:val="left"/>
          <w:tab w:pos="36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2.799997" w:type="dxa"/>
      </w:tblPr>
      <w:tblGrid/>
      <w:tr>
        <w:trPr>
          <w:trHeight w:val="584" w:hRule="exact"/>
        </w:trPr>
        <w:tc>
          <w:tcPr>
            <w:tcW w:w="246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9" w:after="0" w:line="268" w:lineRule="exact"/>
              <w:ind w:left="180" w:right="49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but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25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55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332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63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40" w:hRule="exact"/>
        </w:trPr>
        <w:tc>
          <w:tcPr>
            <w:tcW w:w="246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55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990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16" w:hRule="exact"/>
        </w:trPr>
        <w:tc>
          <w:tcPr>
            <w:tcW w:w="246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Shp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25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55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322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8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1920" w:h="16860"/>
          <w:pgMar w:top="640" w:bottom="280" w:left="840" w:right="10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57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4030" w:space="725"/>
            <w:col w:w="5305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2.799997" w:type="dxa"/>
      </w:tblPr>
      <w:tblGrid/>
      <w:tr>
        <w:trPr>
          <w:trHeight w:val="316" w:hRule="exact"/>
        </w:trPr>
        <w:tc>
          <w:tcPr>
            <w:tcW w:w="17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66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0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40" w:hRule="exact"/>
        </w:trPr>
        <w:tc>
          <w:tcPr>
            <w:tcW w:w="17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557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84" w:hRule="exact"/>
        </w:trPr>
        <w:tc>
          <w:tcPr>
            <w:tcW w:w="178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66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56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6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”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57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800" w:bottom="280" w:left="840" w:right="1020"/>
          <w:cols w:num="2" w:equalWidth="0">
            <w:col w:w="4756" w:space="49"/>
            <w:col w:w="5255"/>
          </w:cols>
        </w:sectPr>
      </w:pPr>
      <w:rPr/>
    </w:p>
    <w:p>
      <w:pPr>
        <w:spacing w:before="6" w:after="0" w:line="240" w:lineRule="auto"/>
        <w:ind w:left="631" w:right="3809" w:firstLine="-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93" w:right="-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tabs>
          <w:tab w:pos="9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1797" w:space="800"/>
            <w:col w:w="7463"/>
          </w:cols>
        </w:sectPr>
      </w:pPr>
      <w:rPr/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63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2.799997" w:type="dxa"/>
      </w:tblPr>
      <w:tblGrid/>
      <w:tr>
        <w:trPr>
          <w:trHeight w:val="584" w:hRule="exact"/>
        </w:trPr>
        <w:tc>
          <w:tcPr>
            <w:tcW w:w="228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9" w:after="0" w:line="268" w:lineRule="exact"/>
              <w:ind w:left="180" w:right="44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aga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0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42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7" w:after="0" w:line="240" w:lineRule="auto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270" w:hRule="exact"/>
        </w:trPr>
        <w:tc>
          <w:tcPr>
            <w:tcW w:w="228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0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2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40" w:hRule="exact"/>
        </w:trPr>
        <w:tc>
          <w:tcPr>
            <w:tcW w:w="228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0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2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86" w:hRule="exact"/>
        </w:trPr>
        <w:tc>
          <w:tcPr>
            <w:tcW w:w="228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8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0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2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500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4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109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spacing w:before="96" w:after="0" w:line="268" w:lineRule="exact"/>
        <w:ind w:left="29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9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9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9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76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9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7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left="68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-38" w:right="44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840" w:right="1020"/>
          <w:cols w:num="2" w:equalWidth="0">
            <w:col w:w="4138" w:space="561"/>
            <w:col w:w="5361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13" w:right="-20"/>
        <w:jc w:val="left"/>
        <w:tabs>
          <w:tab w:pos="17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tabs>
          <w:tab w:pos="10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7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840" w:right="1020"/>
        </w:sectPr>
      </w:pPr>
      <w:rPr/>
    </w:p>
    <w:p>
      <w:pPr>
        <w:spacing w:before="78" w:after="0" w:line="240" w:lineRule="auto"/>
        <w:ind w:left="11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58" w:right="4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...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81" w:right="44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32.4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534" w:right="45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73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</w:p>
    <w:p>
      <w:pPr>
        <w:spacing w:before="0" w:after="0" w:line="268" w:lineRule="exact"/>
        <w:ind w:left="75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572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6898" w:space="1207"/>
            <w:col w:w="1775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402.23999pt;margin-top:95.159981pt;width:.48pt;height:.1pt;mso-position-horizontal-relative:page;mso-position-vertical-relative:page;z-index:-19527" coordorigin="8045,1903" coordsize="10,2">
            <v:shape style="position:absolute;left:8045;top:1903;width:10;height:2" coordorigin="8045,1903" coordsize="10,0" path="m8045,1903l8054,190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95.159981pt;width:.48pt;height:.1pt;mso-position-horizontal-relative:page;mso-position-vertical-relative:page;z-index:-19526" coordorigin="8777,1903" coordsize="10,2">
            <v:shape style="position:absolute;left:8777;top:1903;width:10;height:2" coordorigin="8777,1903" coordsize="10,0" path="m8777,1903l8786,190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10.039978pt;width:.48pt;height:.1pt;mso-position-horizontal-relative:page;mso-position-vertical-relative:page;z-index:-19525" coordorigin="8045,2201" coordsize="10,2">
            <v:shape style="position:absolute;left:8045;top:2201;width:10;height:2" coordorigin="8045,2201" coordsize="10,0" path="m8045,2201l8054,220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10.039978pt;width:.48pt;height:.1pt;mso-position-horizontal-relative:page;mso-position-vertical-relative:page;z-index:-19524" coordorigin="8777,2201" coordsize="10,2">
            <v:shape style="position:absolute;left:8777;top:2201;width:10;height:2" coordorigin="8777,2201" coordsize="10,0" path="m8777,2201l8786,220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17.47998pt;width:.48pt;height:.1pt;mso-position-horizontal-relative:page;mso-position-vertical-relative:page;z-index:-19523" coordorigin="8045,2350" coordsize="10,2">
            <v:shape style="position:absolute;left:8045;top:2350;width:10;height:2" coordorigin="8045,2350" coordsize="10,0" path="m8045,2350l8054,23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17.47998pt;width:.48pt;height:.1pt;mso-position-horizontal-relative:page;mso-position-vertical-relative:page;z-index:-19522" coordorigin="8777,2350" coordsize="10,2">
            <v:shape style="position:absolute;left:8777;top:2350;width:10;height:2" coordorigin="8777,2350" coordsize="10,0" path="m8777,2350l8786,23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32.359985pt;width:.48pt;height:.1pt;mso-position-horizontal-relative:page;mso-position-vertical-relative:page;z-index:-19521" coordorigin="8045,2647" coordsize="10,2">
            <v:shape style="position:absolute;left:8045;top:2647;width:10;height:2" coordorigin="8045,2647" coordsize="10,0" path="m8045,2647l8054,264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32.359985pt;width:.48pt;height:.1pt;mso-position-horizontal-relative:page;mso-position-vertical-relative:page;z-index:-19520" coordorigin="8777,2647" coordsize="10,2">
            <v:shape style="position:absolute;left:8777;top:2647;width:10;height:2" coordorigin="8777,2647" coordsize="10,0" path="m8777,2647l8786,264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47.239975pt;width:.48pt;height:.1pt;mso-position-horizontal-relative:page;mso-position-vertical-relative:page;z-index:-19519" coordorigin="8045,2945" coordsize="10,2">
            <v:shape style="position:absolute;left:8045;top:2945;width:10;height:2" coordorigin="8045,2945" coordsize="10,0" path="m8045,2945l8054,294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47.239975pt;width:.48pt;height:.1pt;mso-position-horizontal-relative:page;mso-position-vertical-relative:page;z-index:-19518" coordorigin="8777,2945" coordsize="10,2">
            <v:shape style="position:absolute;left:8777;top:2945;width:10;height:2" coordorigin="8777,2945" coordsize="10,0" path="m8777,2945l8786,294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54.679977pt;width:.48pt;height:.1pt;mso-position-horizontal-relative:page;mso-position-vertical-relative:page;z-index:-19517" coordorigin="8045,3094" coordsize="10,2">
            <v:shape style="position:absolute;left:8045;top:3094;width:10;height:2" coordorigin="8045,3094" coordsize="10,0" path="m8045,3094l8054,30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54.679977pt;width:.48pt;height:.1pt;mso-position-horizontal-relative:page;mso-position-vertical-relative:page;z-index:-19516" coordorigin="8777,3094" coordsize="10,2">
            <v:shape style="position:absolute;left:8777;top:3094;width:10;height:2" coordorigin="8777,3094" coordsize="10,0" path="m8777,3094l8786,30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62.239975pt;width:.48pt;height:.1pt;mso-position-horizontal-relative:page;mso-position-vertical-relative:page;z-index:-19515" coordorigin="8045,3245" coordsize="10,2">
            <v:shape style="position:absolute;left:8045;top:3245;width:10;height:2" coordorigin="8045,3245" coordsize="10,0" path="m8045,3245l8054,324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62.239975pt;width:.48pt;height:.1pt;mso-position-horizontal-relative:page;mso-position-vertical-relative:page;z-index:-19514" coordorigin="8777,3245" coordsize="10,2">
            <v:shape style="position:absolute;left:8777;top:3245;width:10;height:2" coordorigin="8777,3245" coordsize="10,0" path="m8777,3245l8786,324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69.679977pt;width:.48pt;height:.1pt;mso-position-horizontal-relative:page;mso-position-vertical-relative:page;z-index:-19513" coordorigin="8045,3394" coordsize="10,2">
            <v:shape style="position:absolute;left:8045;top:3394;width:10;height:2" coordorigin="8045,3394" coordsize="10,0" path="m8045,3394l8054,33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69.679977pt;width:.48pt;height:.1pt;mso-position-horizontal-relative:page;mso-position-vertical-relative:page;z-index:-19512" coordorigin="8777,3394" coordsize="10,2">
            <v:shape style="position:absolute;left:8777;top:3394;width:10;height:2" coordorigin="8777,3394" coordsize="10,0" path="m8777,3394l8786,33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77.11998pt;width:.48pt;height:.1pt;mso-position-horizontal-relative:page;mso-position-vertical-relative:page;z-index:-19511" coordorigin="8045,3542" coordsize="10,2">
            <v:shape style="position:absolute;left:8045;top:3542;width:10;height:2" coordorigin="8045,3542" coordsize="10,0" path="m8045,3542l8054,35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77.11998pt;width:.48pt;height:.1pt;mso-position-horizontal-relative:page;mso-position-vertical-relative:page;z-index:-19510" coordorigin="8777,3542" coordsize="10,2">
            <v:shape style="position:absolute;left:8777;top:3542;width:10;height:2" coordorigin="8777,3542" coordsize="10,0" path="m8777,3542l8786,35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84.559982pt;width:.48pt;height:.1pt;mso-position-horizontal-relative:page;mso-position-vertical-relative:page;z-index:-19509" coordorigin="8045,3691" coordsize="10,2">
            <v:shape style="position:absolute;left:8045;top:3691;width:10;height:2" coordorigin="8045,3691" coordsize="10,0" path="m8045,3691l8054,36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84.559982pt;width:.48pt;height:.1pt;mso-position-horizontal-relative:page;mso-position-vertical-relative:page;z-index:-19508" coordorigin="8777,3691" coordsize="10,2">
            <v:shape style="position:absolute;left:8777;top:3691;width:10;height:2" coordorigin="8777,3691" coordsize="10,0" path="m8777,3691l8786,36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91.999985pt;width:.48pt;height:.1pt;mso-position-horizontal-relative:page;mso-position-vertical-relative:page;z-index:-19507" coordorigin="8045,3840" coordsize="10,2">
            <v:shape style="position:absolute;left:8045;top:3840;width:10;height:2" coordorigin="8045,3840" coordsize="10,0" path="m8045,3840l8054,384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91.999985pt;width:.48pt;height:.1pt;mso-position-horizontal-relative:page;mso-position-vertical-relative:page;z-index:-19506" coordorigin="8777,3840" coordsize="10,2">
            <v:shape style="position:absolute;left:8777;top:3840;width:10;height:2" coordorigin="8777,3840" coordsize="10,0" path="m8777,3840l8786,384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99.439972pt;width:.48pt;height:.1pt;mso-position-horizontal-relative:page;mso-position-vertical-relative:page;z-index:-19505" coordorigin="8045,3989" coordsize="10,2">
            <v:shape style="position:absolute;left:8045;top:3989;width:10;height:2" coordorigin="8045,3989" coordsize="10,0" path="m8045,3989l8054,39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99.439972pt;width:.48pt;height:.1pt;mso-position-horizontal-relative:page;mso-position-vertical-relative:page;z-index:-19504" coordorigin="8777,3989" coordsize="10,2">
            <v:shape style="position:absolute;left:8777;top:3989;width:10;height:2" coordorigin="8777,3989" coordsize="10,0" path="m8777,3989l8786,39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14.319977pt;width:.48pt;height:.1pt;mso-position-horizontal-relative:page;mso-position-vertical-relative:page;z-index:-19503" coordorigin="8045,4286" coordsize="10,2">
            <v:shape style="position:absolute;left:8045;top:4286;width:10;height:2" coordorigin="8045,4286" coordsize="10,0" path="m8045,4286l8054,42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14.319977pt;width:.48pt;height:.1pt;mso-position-horizontal-relative:page;mso-position-vertical-relative:page;z-index:-19502" coordorigin="8777,4286" coordsize="10,2">
            <v:shape style="position:absolute;left:8777;top:4286;width:10;height:2" coordorigin="8777,4286" coordsize="10,0" path="m8777,4286l8786,42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21.759979pt;width:.48pt;height:.1pt;mso-position-horizontal-relative:page;mso-position-vertical-relative:page;z-index:-19501" coordorigin="8045,4435" coordsize="10,2">
            <v:shape style="position:absolute;left:8045;top:4435;width:10;height:2" coordorigin="8045,4435" coordsize="10,0" path="m8045,4435l8054,44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21.759979pt;width:.48pt;height:.1pt;mso-position-horizontal-relative:page;mso-position-vertical-relative:page;z-index:-19500" coordorigin="8777,4435" coordsize="10,2">
            <v:shape style="position:absolute;left:8777;top:4435;width:10;height:2" coordorigin="8777,4435" coordsize="10,0" path="m8777,4435l8786,44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29.199982pt;width:.48pt;height:.1pt;mso-position-horizontal-relative:page;mso-position-vertical-relative:page;z-index:-19499" coordorigin="8045,4584" coordsize="10,2">
            <v:shape style="position:absolute;left:8045;top:4584;width:10;height:2" coordorigin="8045,4584" coordsize="10,0" path="m8045,4584l8054,458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29.199982pt;width:.48pt;height:.1pt;mso-position-horizontal-relative:page;mso-position-vertical-relative:page;z-index:-19498" coordorigin="8777,4584" coordsize="10,2">
            <v:shape style="position:absolute;left:8777;top:4584;width:10;height:2" coordorigin="8777,4584" coordsize="10,0" path="m8777,4584l8786,458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36.639984pt;width:.48pt;height:.1pt;mso-position-horizontal-relative:page;mso-position-vertical-relative:page;z-index:-19497" coordorigin="8045,4733" coordsize="10,2">
            <v:shape style="position:absolute;left:8045;top:4733;width:10;height:2" coordorigin="8045,4733" coordsize="10,0" path="m8045,4733l8054,47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36.639984pt;width:.48pt;height:.1pt;mso-position-horizontal-relative:page;mso-position-vertical-relative:page;z-index:-19496" coordorigin="8777,4733" coordsize="10,2">
            <v:shape style="position:absolute;left:8777;top:4733;width:10;height:2" coordorigin="8777,4733" coordsize="10,0" path="m8777,4733l8786,47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44.079971pt;width:.48pt;height:.1pt;mso-position-horizontal-relative:page;mso-position-vertical-relative:page;z-index:-19495" coordorigin="8045,4882" coordsize="10,2">
            <v:shape style="position:absolute;left:8045;top:4882;width:10;height:2" coordorigin="8045,4882" coordsize="10,0" path="m8045,4882l8054,48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44.079971pt;width:.48pt;height:.1pt;mso-position-horizontal-relative:page;mso-position-vertical-relative:page;z-index:-19494" coordorigin="8777,4882" coordsize="10,2">
            <v:shape style="position:absolute;left:8777;top:4882;width:10;height:2" coordorigin="8777,4882" coordsize="10,0" path="m8777,4882l8786,48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51.639984pt;width:.48pt;height:.1pt;mso-position-horizontal-relative:page;mso-position-vertical-relative:page;z-index:-19493" coordorigin="8045,5033" coordsize="10,2">
            <v:shape style="position:absolute;left:8045;top:5033;width:10;height:2" coordorigin="8045,5033" coordsize="10,0" path="m8045,5033l8054,50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51.639984pt;width:.48pt;height:.1pt;mso-position-horizontal-relative:page;mso-position-vertical-relative:page;z-index:-19492" coordorigin="8777,5033" coordsize="10,2">
            <v:shape style="position:absolute;left:8777;top:5033;width:10;height:2" coordorigin="8777,5033" coordsize="10,0" path="m8777,5033l8786,50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59.079987pt;width:.48pt;height:.1pt;mso-position-horizontal-relative:page;mso-position-vertical-relative:page;z-index:-19491" coordorigin="8045,5182" coordsize="10,2">
            <v:shape style="position:absolute;left:8045;top:5182;width:10;height:2" coordorigin="8045,5182" coordsize="10,0" path="m8045,5182l8054,51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59.079987pt;width:.48pt;height:.1pt;mso-position-horizontal-relative:page;mso-position-vertical-relative:page;z-index:-19490" coordorigin="8777,5182" coordsize="10,2">
            <v:shape style="position:absolute;left:8777;top:5182;width:10;height:2" coordorigin="8777,5182" coordsize="10,0" path="m8777,5182l8786,51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66.519989pt;width:.48pt;height:.1pt;mso-position-horizontal-relative:page;mso-position-vertical-relative:page;z-index:-19489" coordorigin="8045,5330" coordsize="10,2">
            <v:shape style="position:absolute;left:8045;top:5330;width:10;height:2" coordorigin="8045,5330" coordsize="10,0" path="m8045,5330l8054,53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66.519989pt;width:.48pt;height:.1pt;mso-position-horizontal-relative:page;mso-position-vertical-relative:page;z-index:-19488" coordorigin="8777,5330" coordsize="10,2">
            <v:shape style="position:absolute;left:8777;top:5330;width:10;height:2" coordorigin="8777,5330" coordsize="10,0" path="m8777,5330l8786,53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73.960083pt;width:.48pt;height:.1pt;mso-position-horizontal-relative:page;mso-position-vertical-relative:page;z-index:-19487" coordorigin="8045,5479" coordsize="10,2">
            <v:shape style="position:absolute;left:8045;top:5479;width:10;height:2" coordorigin="8045,5479" coordsize="10,0" path="m8045,5479l8054,547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73.960083pt;width:.48pt;height:.1pt;mso-position-horizontal-relative:page;mso-position-vertical-relative:page;z-index:-19486" coordorigin="8777,5479" coordsize="10,2">
            <v:shape style="position:absolute;left:8777;top:5479;width:10;height:2" coordorigin="8777,5479" coordsize="10,0" path="m8777,5479l8786,547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81.399963pt;width:.48pt;height:.1pt;mso-position-horizontal-relative:page;mso-position-vertical-relative:page;z-index:-19485" coordorigin="8045,5628" coordsize="10,2">
            <v:shape style="position:absolute;left:8045;top:5628;width:10;height:2" coordorigin="8045,5628" coordsize="10,0" path="m8045,5628l8054,562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81.399963pt;width:.48pt;height:.1pt;mso-position-horizontal-relative:page;mso-position-vertical-relative:page;z-index:-19484" coordorigin="8777,5628" coordsize="10,2">
            <v:shape style="position:absolute;left:8777;top:5628;width:10;height:2" coordorigin="8777,5628" coordsize="10,0" path="m8777,5628l8786,562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88.840088pt;width:.48pt;height:.1pt;mso-position-horizontal-relative:page;mso-position-vertical-relative:page;z-index:-19483" coordorigin="8045,5777" coordsize="10,2">
            <v:shape style="position:absolute;left:8045;top:5777;width:10;height:2" coordorigin="8045,5777" coordsize="10,0" path="m8045,5777l8054,577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88.840088pt;width:.48pt;height:.1pt;mso-position-horizontal-relative:page;mso-position-vertical-relative:page;z-index:-19482" coordorigin="8777,5777" coordsize="10,2">
            <v:shape style="position:absolute;left:8777;top:5777;width:10;height:2" coordorigin="8777,5777" coordsize="10,0" path="m8777,5777l8786,577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03.719971pt;width:.48pt;height:.1pt;mso-position-horizontal-relative:page;mso-position-vertical-relative:page;z-index:-19481" coordorigin="8045,6074" coordsize="10,2">
            <v:shape style="position:absolute;left:8045;top:6074;width:10;height:2" coordorigin="8045,6074" coordsize="10,0" path="m8045,6074l8054,60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03.719971pt;width:.48pt;height:.1pt;mso-position-horizontal-relative:page;mso-position-vertical-relative:page;z-index:-19480" coordorigin="8777,6074" coordsize="10,2">
            <v:shape style="position:absolute;left:8777;top:6074;width:10;height:2" coordorigin="8777,6074" coordsize="10,0" path="m8777,6074l8786,60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11.159973pt;width:.48pt;height:.1pt;mso-position-horizontal-relative:page;mso-position-vertical-relative:page;z-index:-19479" coordorigin="8045,6223" coordsize="10,2">
            <v:shape style="position:absolute;left:8045;top:6223;width:10;height:2" coordorigin="8045,6223" coordsize="10,0" path="m8045,6223l8054,622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11.159973pt;width:.48pt;height:.1pt;mso-position-horizontal-relative:page;mso-position-vertical-relative:page;z-index:-19478" coordorigin="8777,6223" coordsize="10,2">
            <v:shape style="position:absolute;left:8777;top:6223;width:10;height:2" coordorigin="8777,6223" coordsize="10,0" path="m8777,6223l8786,622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18.599976pt;width:.48pt;height:.1pt;mso-position-horizontal-relative:page;mso-position-vertical-relative:page;z-index:-19477" coordorigin="8045,6372" coordsize="10,2">
            <v:shape style="position:absolute;left:8045;top:6372;width:10;height:2" coordorigin="8045,6372" coordsize="10,0" path="m8045,6372l8054,63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18.599976pt;width:.48pt;height:.1pt;mso-position-horizontal-relative:page;mso-position-vertical-relative:page;z-index:-19476" coordorigin="8777,6372" coordsize="10,2">
            <v:shape style="position:absolute;left:8777;top:6372;width:10;height:2" coordorigin="8777,6372" coordsize="10,0" path="m8777,6372l8786,63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26.039978pt;width:.48pt;height:.1pt;mso-position-horizontal-relative:page;mso-position-vertical-relative:page;z-index:-19475" coordorigin="8045,6521" coordsize="10,2">
            <v:shape style="position:absolute;left:8045;top:6521;width:10;height:2" coordorigin="8045,6521" coordsize="10,0" path="m8045,6521l8054,652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26.039978pt;width:.48pt;height:.1pt;mso-position-horizontal-relative:page;mso-position-vertical-relative:page;z-index:-19474" coordorigin="8777,6521" coordsize="10,2">
            <v:shape style="position:absolute;left:8777;top:6521;width:10;height:2" coordorigin="8777,6521" coordsize="10,0" path="m8777,6521l8786,652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33.47998pt;width:.48pt;height:.1pt;mso-position-horizontal-relative:page;mso-position-vertical-relative:page;z-index:-19473" coordorigin="8045,6670" coordsize="10,2">
            <v:shape style="position:absolute;left:8045;top:6670;width:10;height:2" coordorigin="8045,6670" coordsize="10,0" path="m8045,6670l8054,66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33.47998pt;width:.48pt;height:.1pt;mso-position-horizontal-relative:page;mso-position-vertical-relative:page;z-index:-19472" coordorigin="8777,6670" coordsize="10,2">
            <v:shape style="position:absolute;left:8777;top:6670;width:10;height:2" coordorigin="8777,6670" coordsize="10,0" path="m8777,6670l8786,66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41.039978pt;width:.48pt;height:.1pt;mso-position-horizontal-relative:page;mso-position-vertical-relative:page;z-index:-19471" coordorigin="8045,6821" coordsize="10,2">
            <v:shape style="position:absolute;left:8045;top:6821;width:10;height:2" coordorigin="8045,6821" coordsize="10,0" path="m8045,6821l8054,682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41.039978pt;width:.48pt;height:.1pt;mso-position-horizontal-relative:page;mso-position-vertical-relative:page;z-index:-19470" coordorigin="8777,6821" coordsize="10,2">
            <v:shape style="position:absolute;left:8777;top:6821;width:10;height:2" coordorigin="8777,6821" coordsize="10,0" path="m8777,6821l8786,682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48.47998pt;width:.48pt;height:.1pt;mso-position-horizontal-relative:page;mso-position-vertical-relative:page;z-index:-19469" coordorigin="8045,6970" coordsize="10,2">
            <v:shape style="position:absolute;left:8045;top:6970;width:10;height:2" coordorigin="8045,6970" coordsize="10,0" path="m8045,6970l8054,69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48.47998pt;width:.48pt;height:.1pt;mso-position-horizontal-relative:page;mso-position-vertical-relative:page;z-index:-19468" coordorigin="8777,6970" coordsize="10,2">
            <v:shape style="position:absolute;left:8777;top:6970;width:10;height:2" coordorigin="8777,6970" coordsize="10,0" path="m8777,6970l8786,69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55.919983pt;width:.48pt;height:.1pt;mso-position-horizontal-relative:page;mso-position-vertical-relative:page;z-index:-19467" coordorigin="8045,7118" coordsize="10,2">
            <v:shape style="position:absolute;left:8045;top:7118;width:10;height:2" coordorigin="8045,7118" coordsize="10,0" path="m8045,7118l8054,71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55.919983pt;width:.48pt;height:.1pt;mso-position-horizontal-relative:page;mso-position-vertical-relative:page;z-index:-19466" coordorigin="8777,7118" coordsize="10,2">
            <v:shape style="position:absolute;left:8777;top:7118;width:10;height:2" coordorigin="8777,7118" coordsize="10,0" path="m8777,7118l8786,71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63.359985pt;width:.48pt;height:.1pt;mso-position-horizontal-relative:page;mso-position-vertical-relative:page;z-index:-19465" coordorigin="8045,7267" coordsize="10,2">
            <v:shape style="position:absolute;left:8045;top:7267;width:10;height:2" coordorigin="8045,7267" coordsize="10,0" path="m8045,7267l8054,726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63.359985pt;width:.48pt;height:.1pt;mso-position-horizontal-relative:page;mso-position-vertical-relative:page;z-index:-19464" coordorigin="8777,7267" coordsize="10,2">
            <v:shape style="position:absolute;left:8777;top:7267;width:10;height:2" coordorigin="8777,7267" coordsize="10,0" path="m8777,7267l8786,726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70.799988pt;width:.48pt;height:.1pt;mso-position-horizontal-relative:page;mso-position-vertical-relative:page;z-index:-19463" coordorigin="8045,7416" coordsize="10,2">
            <v:shape style="position:absolute;left:8045;top:7416;width:10;height:2" coordorigin="8045,7416" coordsize="10,0" path="m8045,7416l8054,741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70.799988pt;width:.48pt;height:.1pt;mso-position-horizontal-relative:page;mso-position-vertical-relative:page;z-index:-19462" coordorigin="8777,7416" coordsize="10,2">
            <v:shape style="position:absolute;left:8777;top:7416;width:10;height:2" coordorigin="8777,7416" coordsize="10,0" path="m8777,7416l8786,741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78.23999pt;width:.48pt;height:.1pt;mso-position-horizontal-relative:page;mso-position-vertical-relative:page;z-index:-19461" coordorigin="8045,7565" coordsize="10,2">
            <v:shape style="position:absolute;left:8045;top:7565;width:10;height:2" coordorigin="8045,7565" coordsize="10,0" path="m8045,7565l8054,756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78.23999pt;width:.48pt;height:.1pt;mso-position-horizontal-relative:page;mso-position-vertical-relative:page;z-index:-19460" coordorigin="8777,7565" coordsize="10,2">
            <v:shape style="position:absolute;left:8777;top:7565;width:10;height:2" coordorigin="8777,7565" coordsize="10,0" path="m8777,7565l8786,756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85.679993pt;width:.48pt;height:.1pt;mso-position-horizontal-relative:page;mso-position-vertical-relative:page;z-index:-19459" coordorigin="8045,7714" coordsize="10,2">
            <v:shape style="position:absolute;left:8045;top:7714;width:10;height:2" coordorigin="8045,7714" coordsize="10,0" path="m8045,7714l8054,77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85.679993pt;width:.48pt;height:.1pt;mso-position-horizontal-relative:page;mso-position-vertical-relative:page;z-index:-19458" coordorigin="8777,7714" coordsize="10,2">
            <v:shape style="position:absolute;left:8777;top:7714;width:10;height:2" coordorigin="8777,7714" coordsize="10,0" path="m8777,7714l8786,77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93.119965pt;width:.48pt;height:.1pt;mso-position-horizontal-relative:page;mso-position-vertical-relative:page;z-index:-19457" coordorigin="8045,7862" coordsize="10,2">
            <v:shape style="position:absolute;left:8045;top:7862;width:10;height:2" coordorigin="8045,7862" coordsize="10,0" path="m8045,7862l8054,786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93.119965pt;width:.48pt;height:.1pt;mso-position-horizontal-relative:page;mso-position-vertical-relative:page;z-index:-19456" coordorigin="8777,7862" coordsize="10,2">
            <v:shape style="position:absolute;left:8777;top:7862;width:10;height:2" coordorigin="8777,7862" coordsize="10,0" path="m8777,7862l8786,786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07.999969pt;width:.48pt;height:.1pt;mso-position-horizontal-relative:page;mso-position-vertical-relative:page;z-index:-19455" coordorigin="8045,8160" coordsize="10,2">
            <v:shape style="position:absolute;left:8045;top:8160;width:10;height:2" coordorigin="8045,8160" coordsize="10,0" path="m8045,8160l8054,81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07.999969pt;width:.48pt;height:.1pt;mso-position-horizontal-relative:page;mso-position-vertical-relative:page;z-index:-19454" coordorigin="8777,8160" coordsize="10,2">
            <v:shape style="position:absolute;left:8777;top:8160;width:10;height:2" coordorigin="8777,8160" coordsize="10,0" path="m8777,8160l8786,81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15.439972pt;width:.48pt;height:.1pt;mso-position-horizontal-relative:page;mso-position-vertical-relative:page;z-index:-19453" coordorigin="8045,8309" coordsize="10,2">
            <v:shape style="position:absolute;left:8045;top:8309;width:10;height:2" coordorigin="8045,8309" coordsize="10,0" path="m8045,8309l8054,830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15.439972pt;width:.48pt;height:.1pt;mso-position-horizontal-relative:page;mso-position-vertical-relative:page;z-index:-19452" coordorigin="8777,8309" coordsize="10,2">
            <v:shape style="position:absolute;left:8777;top:8309;width:10;height:2" coordorigin="8777,8309" coordsize="10,0" path="m8777,8309l8786,830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22.879974pt;width:.48pt;height:.1pt;mso-position-horizontal-relative:page;mso-position-vertical-relative:page;z-index:-19451" coordorigin="8045,8458" coordsize="10,2">
            <v:shape style="position:absolute;left:8045;top:8458;width:10;height:2" coordorigin="8045,8458" coordsize="10,0" path="m8045,8458l8054,84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22.879974pt;width:.48pt;height:.1pt;mso-position-horizontal-relative:page;mso-position-vertical-relative:page;z-index:-19450" coordorigin="8777,8458" coordsize="10,2">
            <v:shape style="position:absolute;left:8777;top:8458;width:10;height:2" coordorigin="8777,8458" coordsize="10,0" path="m8777,8458l8786,84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30.439972pt;width:.48pt;height:.1pt;mso-position-horizontal-relative:page;mso-position-vertical-relative:page;z-index:-19449" coordorigin="8045,8609" coordsize="10,2">
            <v:shape style="position:absolute;left:8045;top:8609;width:10;height:2" coordorigin="8045,8609" coordsize="10,0" path="m8045,8609l8054,860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30.439972pt;width:.48pt;height:.1pt;mso-position-horizontal-relative:page;mso-position-vertical-relative:page;z-index:-19448" coordorigin="8777,8609" coordsize="10,2">
            <v:shape style="position:absolute;left:8777;top:8609;width:10;height:2" coordorigin="8777,8609" coordsize="10,0" path="m8777,8609l8786,860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37.879974pt;width:.48pt;height:.1pt;mso-position-horizontal-relative:page;mso-position-vertical-relative:page;z-index:-19447" coordorigin="8045,8758" coordsize="10,2">
            <v:shape style="position:absolute;left:8045;top:8758;width:10;height:2" coordorigin="8045,8758" coordsize="10,0" path="m8045,8758l8054,87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37.879974pt;width:.48pt;height:.1pt;mso-position-horizontal-relative:page;mso-position-vertical-relative:page;z-index:-19446" coordorigin="8777,8758" coordsize="10,2">
            <v:shape style="position:absolute;left:8777;top:8758;width:10;height:2" coordorigin="8777,8758" coordsize="10,0" path="m8777,8758l8786,87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45.319977pt;width:.48pt;height:.1pt;mso-position-horizontal-relative:page;mso-position-vertical-relative:page;z-index:-19445" coordorigin="8045,8906" coordsize="10,2">
            <v:shape style="position:absolute;left:8045;top:8906;width:10;height:2" coordorigin="8045,8906" coordsize="10,0" path="m8045,8906l8054,89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45.319977pt;width:.48pt;height:.1pt;mso-position-horizontal-relative:page;mso-position-vertical-relative:page;z-index:-19444" coordorigin="8777,8906" coordsize="10,2">
            <v:shape style="position:absolute;left:8777;top:8906;width:10;height:2" coordorigin="8777,8906" coordsize="10,0" path="m8777,8906l8786,89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60.199982pt;width:.48pt;height:.1pt;mso-position-horizontal-relative:page;mso-position-vertical-relative:page;z-index:-19443" coordorigin="8045,9204" coordsize="10,2">
            <v:shape style="position:absolute;left:8045;top:9204;width:10;height:2" coordorigin="8045,9204" coordsize="10,0" path="m8045,9204l8054,920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60.199982pt;width:.48pt;height:.1pt;mso-position-horizontal-relative:page;mso-position-vertical-relative:page;z-index:-19442" coordorigin="8777,9204" coordsize="10,2">
            <v:shape style="position:absolute;left:8777;top:9204;width:10;height:2" coordorigin="8777,9204" coordsize="10,0" path="m8777,9204l8786,920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67.639984pt;width:.48pt;height:.1pt;mso-position-horizontal-relative:page;mso-position-vertical-relative:page;z-index:-19441" coordorigin="8045,9353" coordsize="10,2">
            <v:shape style="position:absolute;left:8045;top:9353;width:10;height:2" coordorigin="8045,9353" coordsize="10,0" path="m8045,9353l8054,935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67.639984pt;width:.48pt;height:.1pt;mso-position-horizontal-relative:page;mso-position-vertical-relative:page;z-index:-19440" coordorigin="8777,9353" coordsize="10,2">
            <v:shape style="position:absolute;left:8777;top:9353;width:10;height:2" coordorigin="8777,9353" coordsize="10,0" path="m8777,9353l8786,935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75.079987pt;width:.48pt;height:.1pt;mso-position-horizontal-relative:page;mso-position-vertical-relative:page;z-index:-19439" coordorigin="8045,9502" coordsize="10,2">
            <v:shape style="position:absolute;left:8045;top:9502;width:10;height:2" coordorigin="8045,9502" coordsize="10,0" path="m8045,9502l8054,95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75.079987pt;width:.48pt;height:.1pt;mso-position-horizontal-relative:page;mso-position-vertical-relative:page;z-index:-19438" coordorigin="8777,9502" coordsize="10,2">
            <v:shape style="position:absolute;left:8777;top:9502;width:10;height:2" coordorigin="8777,9502" coordsize="10,0" path="m8777,9502l8786,95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89.959991pt;width:.48pt;height:.1pt;mso-position-horizontal-relative:page;mso-position-vertical-relative:page;z-index:-19437" coordorigin="8045,9799" coordsize="10,2">
            <v:shape style="position:absolute;left:8045;top:9799;width:10;height:2" coordorigin="8045,9799" coordsize="10,0" path="m8045,9799l8054,97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89.959991pt;width:.48pt;height:.1pt;mso-position-horizontal-relative:page;mso-position-vertical-relative:page;z-index:-19436" coordorigin="8777,9799" coordsize="10,2">
            <v:shape style="position:absolute;left:8777;top:9799;width:10;height:2" coordorigin="8777,9799" coordsize="10,0" path="m8777,9799l8786,97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97.399963pt;width:.48pt;height:.1pt;mso-position-horizontal-relative:page;mso-position-vertical-relative:page;z-index:-19435" coordorigin="8045,9948" coordsize="10,2">
            <v:shape style="position:absolute;left:8045;top:9948;width:10;height:2" coordorigin="8045,9948" coordsize="10,0" path="m8045,9948l8054,994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97.399963pt;width:.48pt;height:.1pt;mso-position-horizontal-relative:page;mso-position-vertical-relative:page;z-index:-19434" coordorigin="8777,9948" coordsize="10,2">
            <v:shape style="position:absolute;left:8777;top:9948;width:10;height:2" coordorigin="8777,9948" coordsize="10,0" path="m8777,9948l8786,994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04.839966pt;width:.48pt;height:.1pt;mso-position-horizontal-relative:page;mso-position-vertical-relative:page;z-index:-19433" coordorigin="8045,10097" coordsize="10,2">
            <v:shape style="position:absolute;left:8045;top:10097;width:10;height:2" coordorigin="8045,10097" coordsize="10,0" path="m8045,10097l8054,1009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04.839966pt;width:.48pt;height:.1pt;mso-position-horizontal-relative:page;mso-position-vertical-relative:page;z-index:-19432" coordorigin="8777,10097" coordsize="10,2">
            <v:shape style="position:absolute;left:8777;top:10097;width:10;height:2" coordorigin="8777,10097" coordsize="10,0" path="m8777,10097l8786,1009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12.279968pt;width:.48pt;height:.1pt;mso-position-horizontal-relative:page;mso-position-vertical-relative:page;z-index:-19431" coordorigin="8045,10246" coordsize="10,2">
            <v:shape style="position:absolute;left:8045;top:10246;width:10;height:2" coordorigin="8045,10246" coordsize="10,0" path="m8045,10246l8054,102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12.279968pt;width:.48pt;height:.1pt;mso-position-horizontal-relative:page;mso-position-vertical-relative:page;z-index:-19430" coordorigin="8777,10246" coordsize="10,2">
            <v:shape style="position:absolute;left:8777;top:10246;width:10;height:2" coordorigin="8777,10246" coordsize="10,0" path="m8777,10246l8786,102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19.839966pt;width:.48pt;height:.1pt;mso-position-horizontal-relative:page;mso-position-vertical-relative:page;z-index:-19429" coordorigin="8045,10397" coordsize="10,2">
            <v:shape style="position:absolute;left:8045;top:10397;width:10;height:2" coordorigin="8045,10397" coordsize="10,0" path="m8045,10397l8054,1039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19.839966pt;width:.48pt;height:.1pt;mso-position-horizontal-relative:page;mso-position-vertical-relative:page;z-index:-19428" coordorigin="8777,10397" coordsize="10,2">
            <v:shape style="position:absolute;left:8777;top:10397;width:10;height:2" coordorigin="8777,10397" coordsize="10,0" path="m8777,10397l8786,1039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27.279968pt;width:.48pt;height:.1pt;mso-position-horizontal-relative:page;mso-position-vertical-relative:page;z-index:-19427" coordorigin="8045,10546" coordsize="10,2">
            <v:shape style="position:absolute;left:8045;top:10546;width:10;height:2" coordorigin="8045,10546" coordsize="10,0" path="m8045,10546l8054,105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27.279968pt;width:.48pt;height:.1pt;mso-position-horizontal-relative:page;mso-position-vertical-relative:page;z-index:-19426" coordorigin="8777,10546" coordsize="10,2">
            <v:shape style="position:absolute;left:8777;top:10546;width:10;height:2" coordorigin="8777,10546" coordsize="10,0" path="m8777,10546l8786,105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34.719971pt;width:.48pt;height:.1pt;mso-position-horizontal-relative:page;mso-position-vertical-relative:page;z-index:-19425" coordorigin="8045,10694" coordsize="10,2">
            <v:shape style="position:absolute;left:8045;top:10694;width:10;height:2" coordorigin="8045,10694" coordsize="10,0" path="m8045,10694l8054,106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34.719971pt;width:.48pt;height:.1pt;mso-position-horizontal-relative:page;mso-position-vertical-relative:page;z-index:-19424" coordorigin="8777,10694" coordsize="10,2">
            <v:shape style="position:absolute;left:8777;top:10694;width:10;height:2" coordorigin="8777,10694" coordsize="10,0" path="m8777,10694l8786,106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42.159973pt;width:.48pt;height:.1pt;mso-position-horizontal-relative:page;mso-position-vertical-relative:page;z-index:-19423" coordorigin="8045,10843" coordsize="10,2">
            <v:shape style="position:absolute;left:8045;top:10843;width:10;height:2" coordorigin="8045,10843" coordsize="10,0" path="m8045,10843l8054,1084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42.159973pt;width:.48pt;height:.1pt;mso-position-horizontal-relative:page;mso-position-vertical-relative:page;z-index:-19422" coordorigin="8777,10843" coordsize="10,2">
            <v:shape style="position:absolute;left:8777;top:10843;width:10;height:2" coordorigin="8777,10843" coordsize="10,0" path="m8777,10843l8786,1084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57.039978pt;width:.48pt;height:.1pt;mso-position-horizontal-relative:page;mso-position-vertical-relative:page;z-index:-19421" coordorigin="8045,11141" coordsize="10,2">
            <v:shape style="position:absolute;left:8045;top:11141;width:10;height:2" coordorigin="8045,11141" coordsize="10,0" path="m8045,11141l8054,1114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57.039978pt;width:.48pt;height:.1pt;mso-position-horizontal-relative:page;mso-position-vertical-relative:page;z-index:-19420" coordorigin="8777,11141" coordsize="10,2">
            <v:shape style="position:absolute;left:8777;top:11141;width:10;height:2" coordorigin="8777,11141" coordsize="10,0" path="m8777,11141l8786,1114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64.479980pt;width:.48pt;height:.1pt;mso-position-horizontal-relative:page;mso-position-vertical-relative:page;z-index:-19419" coordorigin="8045,11290" coordsize="10,2">
            <v:shape style="position:absolute;left:8045;top:11290;width:10;height:2" coordorigin="8045,11290" coordsize="10,0" path="m8045,11290l8054,112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64.479980pt;width:.48pt;height:.1pt;mso-position-horizontal-relative:page;mso-position-vertical-relative:page;z-index:-19418" coordorigin="8777,11290" coordsize="10,2">
            <v:shape style="position:absolute;left:8777;top:11290;width:10;height:2" coordorigin="8777,11290" coordsize="10,0" path="m8777,11290l8786,112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71.919983pt;width:.48pt;height:.1pt;mso-position-horizontal-relative:page;mso-position-vertical-relative:page;z-index:-19417" coordorigin="8045,11438" coordsize="10,2">
            <v:shape style="position:absolute;left:8045;top:11438;width:10;height:2" coordorigin="8045,11438" coordsize="10,0" path="m8045,11438l8054,1143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71.919983pt;width:.48pt;height:.1pt;mso-position-horizontal-relative:page;mso-position-vertical-relative:page;z-index:-19416" coordorigin="8777,11438" coordsize="10,2">
            <v:shape style="position:absolute;left:8777;top:11438;width:10;height:2" coordorigin="8777,11438" coordsize="10,0" path="m8777,11438l8786,1143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79.359985pt;width:.48pt;height:.1pt;mso-position-horizontal-relative:page;mso-position-vertical-relative:page;z-index:-19415" coordorigin="8045,11587" coordsize="10,2">
            <v:shape style="position:absolute;left:8045;top:11587;width:10;height:2" coordorigin="8045,11587" coordsize="10,0" path="m8045,11587l8054,1158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79.359985pt;width:.48pt;height:.1pt;mso-position-horizontal-relative:page;mso-position-vertical-relative:page;z-index:-19414" coordorigin="8777,11587" coordsize="10,2">
            <v:shape style="position:absolute;left:8777;top:11587;width:10;height:2" coordorigin="8777,11587" coordsize="10,0" path="m8777,11587l8786,1158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72.960075pt;width:.48pt;height:.1pt;mso-position-horizontal-relative:page;mso-position-vertical-relative:page;z-index:-19413" coordorigin="8045,1459" coordsize="10,2">
            <v:shape style="position:absolute;left:8045;top:1459;width:10;height:2" coordorigin="8045,1459" coordsize="10,0" path="m8045,1459l8054,145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72.960075pt;width:.48pt;height:.1pt;mso-position-horizontal-relative:page;mso-position-vertical-relative:page;z-index:-19412" coordorigin="8777,1459" coordsize="10,2">
            <v:shape style="position:absolute;left:8777;top:1459;width:10;height:2" coordorigin="8777,1459" coordsize="10,0" path="m8777,1459l8786,145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80.399979pt;width:.48pt;height:.1pt;mso-position-horizontal-relative:page;mso-position-vertical-relative:page;z-index:-19411" coordorigin="8045,1608" coordsize="10,2">
            <v:shape style="position:absolute;left:8045;top:1608;width:10;height:2" coordorigin="8045,1608" coordsize="10,0" path="m8045,1608l8054,160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80.399979pt;width:.48pt;height:.1pt;mso-position-horizontal-relative:page;mso-position-vertical-relative:page;z-index:-19410" coordorigin="8777,1608" coordsize="10,2">
            <v:shape style="position:absolute;left:8777;top:1608;width:10;height:2" coordorigin="8777,1608" coordsize="10,0" path="m8777,1608l8786,160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87.839981pt;width:.48pt;height:.1pt;mso-position-horizontal-relative:page;mso-position-vertical-relative:page;z-index:-19409" coordorigin="8045,1757" coordsize="10,2">
            <v:shape style="position:absolute;left:8045;top:1757;width:10;height:2" coordorigin="8045,1757" coordsize="10,0" path="m8045,1757l8054,17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87.839981pt;width:.48pt;height:.1pt;mso-position-horizontal-relative:page;mso-position-vertical-relative:page;z-index:-19408" coordorigin="8777,1757" coordsize="10,2">
            <v:shape style="position:absolute;left:8777;top:1757;width:10;height:2" coordorigin="8777,1757" coordsize="10,0" path="m8777,1757l8786,17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95.279976pt;width:.48pt;height:.1pt;mso-position-horizontal-relative:page;mso-position-vertical-relative:page;z-index:-19407" coordorigin="8045,1906" coordsize="10,2">
            <v:shape style="position:absolute;left:8045;top:1906;width:10;height:2" coordorigin="8045,1906" coordsize="10,0" path="m8045,1906l8054,19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95.279976pt;width:.48pt;height:.1pt;mso-position-horizontal-relative:page;mso-position-vertical-relative:page;z-index:-19406" coordorigin="8777,1906" coordsize="10,2">
            <v:shape style="position:absolute;left:8777;top:1906;width:10;height:2" coordorigin="8777,1906" coordsize="10,0" path="m8777,1906l8786,19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02.719978pt;width:.48pt;height:.1pt;mso-position-horizontal-relative:page;mso-position-vertical-relative:page;z-index:-19405" coordorigin="8045,2054" coordsize="10,2">
            <v:shape style="position:absolute;left:8045;top:2054;width:10;height:2" coordorigin="8045,2054" coordsize="10,0" path="m8045,2054l8054,20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02.719978pt;width:.48pt;height:.1pt;mso-position-horizontal-relative:page;mso-position-vertical-relative:page;z-index:-19404" coordorigin="8777,2054" coordsize="10,2">
            <v:shape style="position:absolute;left:8777;top:2054;width:10;height:2" coordorigin="8777,2054" coordsize="10,0" path="m8777,2054l8786,20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17.599976pt;width:.48pt;height:.1pt;mso-position-horizontal-relative:page;mso-position-vertical-relative:page;z-index:-19403" coordorigin="8045,2352" coordsize="10,2">
            <v:shape style="position:absolute;left:8045;top:2352;width:10;height:2" coordorigin="8045,2352" coordsize="10,0" path="m8045,2352l8054,235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17.599976pt;width:.48pt;height:.1pt;mso-position-horizontal-relative:page;mso-position-vertical-relative:page;z-index:-19402" coordorigin="8777,2352" coordsize="10,2">
            <v:shape style="position:absolute;left:8777;top:2352;width:10;height:2" coordorigin="8777,2352" coordsize="10,0" path="m8777,2352l8786,235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32.479980pt;width:.48pt;height:.1pt;mso-position-horizontal-relative:page;mso-position-vertical-relative:page;z-index:-19401" coordorigin="8045,2650" coordsize="10,2">
            <v:shape style="position:absolute;left:8045;top:2650;width:10;height:2" coordorigin="8045,2650" coordsize="10,0" path="m8045,2650l8054,26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32.479980pt;width:.48pt;height:.1pt;mso-position-horizontal-relative:page;mso-position-vertical-relative:page;z-index:-19400" coordorigin="8777,2650" coordsize="10,2">
            <v:shape style="position:absolute;left:8777;top:2650;width:10;height:2" coordorigin="8777,2650" coordsize="10,0" path="m8777,2650l8786,26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39.919983pt;width:.48pt;height:.1pt;mso-position-horizontal-relative:page;mso-position-vertical-relative:page;z-index:-19399" coordorigin="8045,2798" coordsize="10,2">
            <v:shape style="position:absolute;left:8045;top:2798;width:10;height:2" coordorigin="8045,2798" coordsize="10,0" path="m8045,2798l8054,27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39.919983pt;width:.48pt;height:.1pt;mso-position-horizontal-relative:page;mso-position-vertical-relative:page;z-index:-19398" coordorigin="8777,2798" coordsize="10,2">
            <v:shape style="position:absolute;left:8777;top:2798;width:10;height:2" coordorigin="8777,2798" coordsize="10,0" path="m8777,2798l8786,27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47.359985pt;width:.48pt;height:.1pt;mso-position-horizontal-relative:page;mso-position-vertical-relative:page;z-index:-19397" coordorigin="8045,2947" coordsize="10,2">
            <v:shape style="position:absolute;left:8045;top:2947;width:10;height:2" coordorigin="8045,2947" coordsize="10,0" path="m8045,2947l8054,294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47.359985pt;width:.48pt;height:.1pt;mso-position-horizontal-relative:page;mso-position-vertical-relative:page;z-index:-19396" coordorigin="8777,2947" coordsize="10,2">
            <v:shape style="position:absolute;left:8777;top:2947;width:10;height:2" coordorigin="8777,2947" coordsize="10,0" path="m8777,2947l8786,294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54.799973pt;width:.48pt;height:.1pt;mso-position-horizontal-relative:page;mso-position-vertical-relative:page;z-index:-19395" coordorigin="8045,3096" coordsize="10,2">
            <v:shape style="position:absolute;left:8045;top:3096;width:10;height:2" coordorigin="8045,3096" coordsize="10,0" path="m8045,3096l8054,30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54.799973pt;width:.48pt;height:.1pt;mso-position-horizontal-relative:page;mso-position-vertical-relative:page;z-index:-19394" coordorigin="8777,3096" coordsize="10,2">
            <v:shape style="position:absolute;left:8777;top:3096;width:10;height:2" coordorigin="8777,3096" coordsize="10,0" path="m8777,3096l8786,30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69.799973pt;width:.48pt;height:.1pt;mso-position-horizontal-relative:page;mso-position-vertical-relative:page;z-index:-19393" coordorigin="8045,3396" coordsize="10,2">
            <v:shape style="position:absolute;left:8045;top:3396;width:10;height:2" coordorigin="8045,3396" coordsize="10,0" path="m8045,3396l8054,33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69.799973pt;width:.48pt;height:.1pt;mso-position-horizontal-relative:page;mso-position-vertical-relative:page;z-index:-19392" coordorigin="8777,3396" coordsize="10,2">
            <v:shape style="position:absolute;left:8777;top:3396;width:10;height:2" coordorigin="8777,3396" coordsize="10,0" path="m8777,3396l8786,33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84.679977pt;width:.48pt;height:.1pt;mso-position-horizontal-relative:page;mso-position-vertical-relative:page;z-index:-19391" coordorigin="8045,3694" coordsize="10,2">
            <v:shape style="position:absolute;left:8045;top:3694;width:10;height:2" coordorigin="8045,3694" coordsize="10,0" path="m8045,3694l8054,36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84.679977pt;width:.48pt;height:.1pt;mso-position-horizontal-relative:page;mso-position-vertical-relative:page;z-index:-19390" coordorigin="8777,3694" coordsize="10,2">
            <v:shape style="position:absolute;left:8777;top:3694;width:10;height:2" coordorigin="8777,3694" coordsize="10,0" path="m8777,3694l8786,36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199.559982pt;width:.48pt;height:.1pt;mso-position-horizontal-relative:page;mso-position-vertical-relative:page;z-index:-19389" coordorigin="8045,3991" coordsize="10,2">
            <v:shape style="position:absolute;left:8045;top:3991;width:10;height:2" coordorigin="8045,3991" coordsize="10,0" path="m8045,3991l8054,39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199.559982pt;width:.48pt;height:.1pt;mso-position-horizontal-relative:page;mso-position-vertical-relative:page;z-index:-19388" coordorigin="8777,3991" coordsize="10,2">
            <v:shape style="position:absolute;left:8777;top:3991;width:10;height:2" coordorigin="8777,3991" coordsize="10,0" path="m8777,3991l8786,39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14.439972pt;width:.48pt;height:.1pt;mso-position-horizontal-relative:page;mso-position-vertical-relative:page;z-index:-19387" coordorigin="8045,4289" coordsize="10,2">
            <v:shape style="position:absolute;left:8045;top:4289;width:10;height:2" coordorigin="8045,4289" coordsize="10,0" path="m8045,4289l8054,42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14.439972pt;width:.48pt;height:.1pt;mso-position-horizontal-relative:page;mso-position-vertical-relative:page;z-index:-19386" coordorigin="8777,4289" coordsize="10,2">
            <v:shape style="position:absolute;left:8777;top:4289;width:10;height:2" coordorigin="8777,4289" coordsize="10,0" path="m8777,4289l8786,42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21.879974pt;width:.48pt;height:.1pt;mso-position-horizontal-relative:page;mso-position-vertical-relative:page;z-index:-19385" coordorigin="8045,4438" coordsize="10,2">
            <v:shape style="position:absolute;left:8045;top:4438;width:10;height:2" coordorigin="8045,4438" coordsize="10,0" path="m8045,4438l8054,443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21.879974pt;width:.48pt;height:.1pt;mso-position-horizontal-relative:page;mso-position-vertical-relative:page;z-index:-19384" coordorigin="8777,4438" coordsize="10,2">
            <v:shape style="position:absolute;left:8777;top:4438;width:10;height:2" coordorigin="8777,4438" coordsize="10,0" path="m8777,4438l8786,443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29.319977pt;width:.48pt;height:.1pt;mso-position-horizontal-relative:page;mso-position-vertical-relative:page;z-index:-19383" coordorigin="8045,4586" coordsize="10,2">
            <v:shape style="position:absolute;left:8045;top:4586;width:10;height:2" coordorigin="8045,4586" coordsize="10,0" path="m8045,4586l8054,45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29.319977pt;width:.48pt;height:.1pt;mso-position-horizontal-relative:page;mso-position-vertical-relative:page;z-index:-19382" coordorigin="8777,4586" coordsize="10,2">
            <v:shape style="position:absolute;left:8777;top:4586;width:10;height:2" coordorigin="8777,4586" coordsize="10,0" path="m8777,4586l8786,45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36.759979pt;width:.48pt;height:.1pt;mso-position-horizontal-relative:page;mso-position-vertical-relative:page;z-index:-19381" coordorigin="8045,4735" coordsize="10,2">
            <v:shape style="position:absolute;left:8045;top:4735;width:10;height:2" coordorigin="8045,4735" coordsize="10,0" path="m8045,4735l8054,47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36.759979pt;width:.48pt;height:.1pt;mso-position-horizontal-relative:page;mso-position-vertical-relative:page;z-index:-19380" coordorigin="8777,4735" coordsize="10,2">
            <v:shape style="position:absolute;left:8777;top:4735;width:10;height:2" coordorigin="8777,4735" coordsize="10,0" path="m8777,4735l8786,47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51.759979pt;width:.48pt;height:.1pt;mso-position-horizontal-relative:page;mso-position-vertical-relative:page;z-index:-19379" coordorigin="8045,5035" coordsize="10,2">
            <v:shape style="position:absolute;left:8045;top:5035;width:10;height:2" coordorigin="8045,5035" coordsize="10,0" path="m8045,5035l8054,50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51.759979pt;width:.48pt;height:.1pt;mso-position-horizontal-relative:page;mso-position-vertical-relative:page;z-index:-19378" coordorigin="8777,5035" coordsize="10,2">
            <v:shape style="position:absolute;left:8777;top:5035;width:10;height:2" coordorigin="8777,5035" coordsize="10,0" path="m8777,5035l8786,503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66.639984pt;width:.48pt;height:.1pt;mso-position-horizontal-relative:page;mso-position-vertical-relative:page;z-index:-19377" coordorigin="8045,5333" coordsize="10,2">
            <v:shape style="position:absolute;left:8045;top:5333;width:10;height:2" coordorigin="8045,5333" coordsize="10,0" path="m8045,5333l8054,53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66.639984pt;width:.48pt;height:.1pt;mso-position-horizontal-relative:page;mso-position-vertical-relative:page;z-index:-19376" coordorigin="8777,5333" coordsize="10,2">
            <v:shape style="position:absolute;left:8777;top:5333;width:10;height:2" coordorigin="8777,5333" coordsize="10,0" path="m8777,5333l8786,53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74.079987pt;width:.48pt;height:.1pt;mso-position-horizontal-relative:page;mso-position-vertical-relative:page;z-index:-19375" coordorigin="8045,5482" coordsize="10,2">
            <v:shape style="position:absolute;left:8045;top:5482;width:10;height:2" coordorigin="8045,5482" coordsize="10,0" path="m8045,5482l8054,54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74.079987pt;width:.48pt;height:.1pt;mso-position-horizontal-relative:page;mso-position-vertical-relative:page;z-index:-19374" coordorigin="8777,5482" coordsize="10,2">
            <v:shape style="position:absolute;left:8777;top:5482;width:10;height:2" coordorigin="8777,5482" coordsize="10,0" path="m8777,5482l8786,548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288.960083pt;width:.48pt;height:.1pt;mso-position-horizontal-relative:page;mso-position-vertical-relative:page;z-index:-19373" coordorigin="8045,5779" coordsize="10,2">
            <v:shape style="position:absolute;left:8045;top:5779;width:10;height:2" coordorigin="8045,5779" coordsize="10,0" path="m8045,5779l8054,577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288.960083pt;width:.48pt;height:.1pt;mso-position-horizontal-relative:page;mso-position-vertical-relative:page;z-index:-19372" coordorigin="8777,5779" coordsize="10,2">
            <v:shape style="position:absolute;left:8777;top:5779;width:10;height:2" coordorigin="8777,5779" coordsize="10,0" path="m8777,5779l8786,577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03.840088pt;width:.48pt;height:.1pt;mso-position-horizontal-relative:page;mso-position-vertical-relative:page;z-index:-19371" coordorigin="8045,6077" coordsize="10,2">
            <v:shape style="position:absolute;left:8045;top:6077;width:10;height:2" coordorigin="8045,6077" coordsize="10,0" path="m8045,6077l8054,607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03.840088pt;width:.48pt;height:.1pt;mso-position-horizontal-relative:page;mso-position-vertical-relative:page;z-index:-19370" coordorigin="8777,6077" coordsize="10,2">
            <v:shape style="position:absolute;left:8777;top:6077;width:10;height:2" coordorigin="8777,6077" coordsize="10,0" path="m8777,6077l8786,607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18.719971pt;width:.48pt;height:.1pt;mso-position-horizontal-relative:page;mso-position-vertical-relative:page;z-index:-19369" coordorigin="8045,6374" coordsize="10,2">
            <v:shape style="position:absolute;left:8045;top:6374;width:10;height:2" coordorigin="8045,6374" coordsize="10,0" path="m8045,6374l8054,63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18.719971pt;width:.48pt;height:.1pt;mso-position-horizontal-relative:page;mso-position-vertical-relative:page;z-index:-19368" coordorigin="8777,6374" coordsize="10,2">
            <v:shape style="position:absolute;left:8777;top:6374;width:10;height:2" coordorigin="8777,6374" coordsize="10,0" path="m8777,6374l8786,63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26.159973pt;width:.48pt;height:.1pt;mso-position-horizontal-relative:page;mso-position-vertical-relative:page;z-index:-19367" coordorigin="8045,6523" coordsize="10,2">
            <v:shape style="position:absolute;left:8045;top:6523;width:10;height:2" coordorigin="8045,6523" coordsize="10,0" path="m8045,6523l8054,652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26.159973pt;width:.48pt;height:.1pt;mso-position-horizontal-relative:page;mso-position-vertical-relative:page;z-index:-19366" coordorigin="8777,6523" coordsize="10,2">
            <v:shape style="position:absolute;left:8777;top:6523;width:10;height:2" coordorigin="8777,6523" coordsize="10,0" path="m8777,6523l8786,652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33.599976pt;width:.48pt;height:.1pt;mso-position-horizontal-relative:page;mso-position-vertical-relative:page;z-index:-19365" coordorigin="8045,6672" coordsize="10,2">
            <v:shape style="position:absolute;left:8045;top:6672;width:10;height:2" coordorigin="8045,6672" coordsize="10,0" path="m8045,6672l8054,66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33.599976pt;width:.48pt;height:.1pt;mso-position-horizontal-relative:page;mso-position-vertical-relative:page;z-index:-19364" coordorigin="8777,6672" coordsize="10,2">
            <v:shape style="position:absolute;left:8777;top:6672;width:10;height:2" coordorigin="8777,6672" coordsize="10,0" path="m8777,6672l8786,66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348.599976pt;width:.48pt;height:.1pt;mso-position-horizontal-relative:page;mso-position-vertical-relative:page;z-index:-19363" coordorigin="8045,6972" coordsize="10,2">
            <v:shape style="position:absolute;left:8045;top:6972;width:10;height:2" coordorigin="8045,6972" coordsize="10,0" path="m8045,6972l8054,69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48.599976pt;width:.48pt;height:.1pt;mso-position-horizontal-relative:page;mso-position-vertical-relative:page;z-index:-19362" coordorigin="8777,6972" coordsize="10,2">
            <v:shape style="position:absolute;left:8777;top:6972;width:10;height:2" coordorigin="8777,6972" coordsize="10,0" path="m8777,6972l8786,69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63.47998pt;width:.48pt;height:.1pt;mso-position-horizontal-relative:page;mso-position-vertical-relative:page;z-index:-19361" coordorigin="8777,7270" coordsize="10,2">
            <v:shape style="position:absolute;left:8777;top:7270;width:10;height:2" coordorigin="8777,7270" coordsize="10,0" path="m8777,7270l8786,72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378.359985pt;width:.48pt;height:.1pt;mso-position-horizontal-relative:page;mso-position-vertical-relative:page;z-index:-19360" coordorigin="8777,7567" coordsize="10,2">
            <v:shape style="position:absolute;left:8777;top:7567;width:10;height:2" coordorigin="8777,7567" coordsize="10,0" path="m8777,7567l8786,756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00.679993pt;width:.48pt;height:.1pt;mso-position-horizontal-relative:page;mso-position-vertical-relative:page;z-index:-19359" coordorigin="8045,8014" coordsize="10,2">
            <v:shape style="position:absolute;left:8045;top:8014;width:10;height:2" coordorigin="8045,8014" coordsize="10,0" path="m8045,8014l8054,80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00.679993pt;width:.48pt;height:.1pt;mso-position-horizontal-relative:page;mso-position-vertical-relative:page;z-index:-19358" coordorigin="8777,8014" coordsize="10,2">
            <v:shape style="position:absolute;left:8777;top:8014;width:10;height:2" coordorigin="8777,8014" coordsize="10,0" path="m8777,8014l8786,80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15.559967pt;width:.48pt;height:.1pt;mso-position-horizontal-relative:page;mso-position-vertical-relative:page;z-index:-19357" coordorigin="8045,8311" coordsize="10,2">
            <v:shape style="position:absolute;left:8045;top:8311;width:10;height:2" coordorigin="8045,8311" coordsize="10,0" path="m8045,8311l8054,831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15.559967pt;width:.48pt;height:.1pt;mso-position-horizontal-relative:page;mso-position-vertical-relative:page;z-index:-19356" coordorigin="8777,8311" coordsize="10,2">
            <v:shape style="position:absolute;left:8777;top:8311;width:10;height:2" coordorigin="8777,8311" coordsize="10,0" path="m8777,8311l8786,831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22.999969pt;width:.48pt;height:.1pt;mso-position-horizontal-relative:page;mso-position-vertical-relative:page;z-index:-19355" coordorigin="8045,8460" coordsize="10,2">
            <v:shape style="position:absolute;left:8045;top:8460;width:10;height:2" coordorigin="8045,8460" coordsize="10,0" path="m8045,8460l8054,84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22.999969pt;width:.48pt;height:.1pt;mso-position-horizontal-relative:page;mso-position-vertical-relative:page;z-index:-19354" coordorigin="8777,8460" coordsize="10,2">
            <v:shape style="position:absolute;left:8777;top:8460;width:10;height:2" coordorigin="8777,8460" coordsize="10,0" path="m8777,8460l8786,84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30.559967pt;width:.48pt;height:.1pt;mso-position-horizontal-relative:page;mso-position-vertical-relative:page;z-index:-19353" coordorigin="8045,8611" coordsize="10,2">
            <v:shape style="position:absolute;left:8045;top:8611;width:10;height:2" coordorigin="8045,8611" coordsize="10,0" path="m8045,8611l8054,861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30.559967pt;width:.48pt;height:.1pt;mso-position-horizontal-relative:page;mso-position-vertical-relative:page;z-index:-19352" coordorigin="8777,8611" coordsize="10,2">
            <v:shape style="position:absolute;left:8777;top:8611;width:10;height:2" coordorigin="8777,8611" coordsize="10,0" path="m8777,8611l8786,861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37.999969pt;width:.48pt;height:.1pt;mso-position-horizontal-relative:page;mso-position-vertical-relative:page;z-index:-19351" coordorigin="8045,8760" coordsize="10,2">
            <v:shape style="position:absolute;left:8045;top:8760;width:10;height:2" coordorigin="8045,8760" coordsize="10,0" path="m8045,8760l8054,87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37.999969pt;width:.48pt;height:.1pt;mso-position-horizontal-relative:page;mso-position-vertical-relative:page;z-index:-19350" coordorigin="8777,8760" coordsize="10,2">
            <v:shape style="position:absolute;left:8777;top:8760;width:10;height:2" coordorigin="8777,8760" coordsize="10,0" path="m8777,8760l8786,876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52.879974pt;width:.48pt;height:.1pt;mso-position-horizontal-relative:page;mso-position-vertical-relative:page;z-index:-19349" coordorigin="8045,9058" coordsize="10,2">
            <v:shape style="position:absolute;left:8045;top:9058;width:10;height:2" coordorigin="8045,9058" coordsize="10,0" path="m8045,9058l8054,90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52.879974pt;width:.48pt;height:.1pt;mso-position-horizontal-relative:page;mso-position-vertical-relative:page;z-index:-19348" coordorigin="8777,9058" coordsize="10,2">
            <v:shape style="position:absolute;left:8777;top:9058;width:10;height:2" coordorigin="8777,9058" coordsize="10,0" path="m8777,9058l8786,90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67.759979pt;width:.48pt;height:.1pt;mso-position-horizontal-relative:page;mso-position-vertical-relative:page;z-index:-19347" coordorigin="8045,9355" coordsize="10,2">
            <v:shape style="position:absolute;left:8045;top:9355;width:10;height:2" coordorigin="8045,9355" coordsize="10,0" path="m8045,9355l8054,935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67.759979pt;width:.48pt;height:.1pt;mso-position-horizontal-relative:page;mso-position-vertical-relative:page;z-index:-19346" coordorigin="8777,9355" coordsize="10,2">
            <v:shape style="position:absolute;left:8777;top:9355;width:10;height:2" coordorigin="8777,9355" coordsize="10,0" path="m8777,9355l8786,935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82.639984pt;width:.48pt;height:.1pt;mso-position-horizontal-relative:page;mso-position-vertical-relative:page;z-index:-19345" coordorigin="8045,9653" coordsize="10,2">
            <v:shape style="position:absolute;left:8045;top:9653;width:10;height:2" coordorigin="8045,9653" coordsize="10,0" path="m8045,9653l8054,965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82.639984pt;width:.48pt;height:.1pt;mso-position-horizontal-relative:page;mso-position-vertical-relative:page;z-index:-19344" coordorigin="8777,9653" coordsize="10,2">
            <v:shape style="position:absolute;left:8777;top:9653;width:10;height:2" coordorigin="8777,9653" coordsize="10,0" path="m8777,9653l8786,965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490.079987pt;width:.48pt;height:.1pt;mso-position-horizontal-relative:page;mso-position-vertical-relative:page;z-index:-19343" coordorigin="8045,9802" coordsize="10,2">
            <v:shape style="position:absolute;left:8045;top:9802;width:10;height:2" coordorigin="8045,9802" coordsize="10,0" path="m8045,9802l8054,98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490.079987pt;width:.48pt;height:.1pt;mso-position-horizontal-relative:page;mso-position-vertical-relative:page;z-index:-19342" coordorigin="8777,9802" coordsize="10,2">
            <v:shape style="position:absolute;left:8777;top:9802;width:10;height:2" coordorigin="8777,9802" coordsize="10,0" path="m8777,9802l8786,98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04.959991pt;width:.48pt;height:.1pt;mso-position-horizontal-relative:page;mso-position-vertical-relative:page;z-index:-19341" coordorigin="8045,10099" coordsize="10,2">
            <v:shape style="position:absolute;left:8045;top:10099;width:10;height:2" coordorigin="8045,10099" coordsize="10,0" path="m8045,10099l8054,100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04.959991pt;width:.48pt;height:.1pt;mso-position-horizontal-relative:page;mso-position-vertical-relative:page;z-index:-19340" coordorigin="8777,10099" coordsize="10,2">
            <v:shape style="position:absolute;left:8777;top:10099;width:10;height:2" coordorigin="8777,10099" coordsize="10,0" path="m8777,10099l8786,100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19.959961pt;width:.48pt;height:.1pt;mso-position-horizontal-relative:page;mso-position-vertical-relative:page;z-index:-19339" coordorigin="8045,10399" coordsize="10,2">
            <v:shape style="position:absolute;left:8045;top:10399;width:10;height:2" coordorigin="8045,10399" coordsize="10,0" path="m8045,10399l8054,103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19.959961pt;width:.48pt;height:.1pt;mso-position-horizontal-relative:page;mso-position-vertical-relative:page;z-index:-19338" coordorigin="8777,10399" coordsize="10,2">
            <v:shape style="position:absolute;left:8777;top:10399;width:10;height:2" coordorigin="8777,10399" coordsize="10,0" path="m8777,10399l8786,1039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34.839966pt;width:.48pt;height:.1pt;mso-position-horizontal-relative:page;mso-position-vertical-relative:page;z-index:-19337" coordorigin="8045,10697" coordsize="10,2">
            <v:shape style="position:absolute;left:8045;top:10697;width:10;height:2" coordorigin="8045,10697" coordsize="10,0" path="m8045,10697l8054,1069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34.839966pt;width:.48pt;height:.1pt;mso-position-horizontal-relative:page;mso-position-vertical-relative:page;z-index:-19336" coordorigin="8777,10697" coordsize="10,2">
            <v:shape style="position:absolute;left:8777;top:10697;width:10;height:2" coordorigin="8777,10697" coordsize="10,0" path="m8777,10697l8786,1069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49.719971pt;width:.48pt;height:.1pt;mso-position-horizontal-relative:page;mso-position-vertical-relative:page;z-index:-19335" coordorigin="8045,10994" coordsize="10,2">
            <v:shape style="position:absolute;left:8045;top:10994;width:10;height:2" coordorigin="8045,10994" coordsize="10,0" path="m8045,10994l8054,109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49.719971pt;width:.48pt;height:.1pt;mso-position-horizontal-relative:page;mso-position-vertical-relative:page;z-index:-19334" coordorigin="8777,10994" coordsize="10,2">
            <v:shape style="position:absolute;left:8777;top:10994;width:10;height:2" coordorigin="8777,10994" coordsize="10,0" path="m8777,10994l8786,1099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57.159973pt;width:.48pt;height:.1pt;mso-position-horizontal-relative:page;mso-position-vertical-relative:page;z-index:-19333" coordorigin="8045,11143" coordsize="10,2">
            <v:shape style="position:absolute;left:8045;top:11143;width:10;height:2" coordorigin="8045,11143" coordsize="10,0" path="m8045,11143l8054,1114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57.159973pt;width:.48pt;height:.1pt;mso-position-horizontal-relative:page;mso-position-vertical-relative:page;z-index:-19332" coordorigin="8777,11143" coordsize="10,2">
            <v:shape style="position:absolute;left:8777;top:11143;width:10;height:2" coordorigin="8777,11143" coordsize="10,0" path="m8777,11143l8786,1114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64.599976pt;width:.48pt;height:.1pt;mso-position-horizontal-relative:page;mso-position-vertical-relative:page;z-index:-19331" coordorigin="8045,11292" coordsize="10,2">
            <v:shape style="position:absolute;left:8045;top:11292;width:10;height:2" coordorigin="8045,11292" coordsize="10,0" path="m8045,11292l8054,1129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64.599976pt;width:.48pt;height:.1pt;mso-position-horizontal-relative:page;mso-position-vertical-relative:page;z-index:-19330" coordorigin="8777,11292" coordsize="10,2">
            <v:shape style="position:absolute;left:8777;top:11292;width:10;height:2" coordorigin="8777,11292" coordsize="10,0" path="m8777,11292l8786,1129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72.039978pt;width:.48pt;height:.1pt;mso-position-horizontal-relative:page;mso-position-vertical-relative:page;z-index:-19329" coordorigin="8045,11441" coordsize="10,2">
            <v:shape style="position:absolute;left:8045;top:11441;width:10;height:2" coordorigin="8045,11441" coordsize="10,0" path="m8045,11441l8054,1144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72.039978pt;width:.48pt;height:.1pt;mso-position-horizontal-relative:page;mso-position-vertical-relative:page;z-index:-19328" coordorigin="8777,11441" coordsize="10,2">
            <v:shape style="position:absolute;left:8777;top:11441;width:10;height:2" coordorigin="8777,11441" coordsize="10,0" path="m8777,11441l8786,1144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2.23999pt;margin-top:579.479980pt;width:.48pt;height:.1pt;mso-position-horizontal-relative:page;mso-position-vertical-relative:page;z-index:-19327" coordorigin="8045,11590" coordsize="10,2">
            <v:shape style="position:absolute;left:8045;top:11590;width:10;height:2" coordorigin="8045,11590" coordsize="10,0" path="m8045,11590l8054,115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38.839996pt;margin-top:579.479980pt;width:.48pt;height:.1pt;mso-position-horizontal-relative:page;mso-position-vertical-relative:page;z-index:-19326" coordorigin="8777,11590" coordsize="10,2">
            <v:shape style="position:absolute;left:8777;top:11590;width:10;height:2" coordorigin="8777,11590" coordsize="10,0" path="m8777,11590l8786,115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59.650002pt;margin-top:28.499977pt;width:482.8pt;height:8.85pt;mso-position-horizontal-relative:page;mso-position-vertical-relative:page;z-index:-19325" coordorigin="1193,570" coordsize="9656,177">
            <v:group style="position:absolute;left:1213;top:590;width:9616;height:137" coordorigin="1213,590" coordsize="9616,137">
              <v:shape style="position:absolute;left:1213;top:590;width:9616;height:137" coordorigin="1213,590" coordsize="9616,137" path="m1213,590l10829,590,10829,727,1213,727,1213,590e" filled="t" fillcolor="#FFFFFF" stroked="f">
                <v:path arrowok="t"/>
                <v:fill/>
              </v:shape>
            </v:group>
            <v:group style="position:absolute;left:1213;top:590;width:9616;height:137" coordorigin="1213,590" coordsize="9616,137">
              <v:shape style="position:absolute;left:1213;top:590;width:9616;height:137" coordorigin="1213,590" coordsize="9616,137" path="m1213,590l10829,590,10829,727,1213,727,1213,590xe" filled="f" stroked="t" strokeweight="2pt" strokecolor="#FFFFFF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43pt;margin-top:30.499977pt;width:501.72pt;height:640.71pt;mso-position-horizontal-relative:page;mso-position-vertical-relative:page;z-index:-1932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450" w:hRule="exact"/>
                    </w:trPr>
                    <w:tc>
                      <w:tcPr>
                        <w:tcW w:w="9761" w:type="dxa"/>
                        <w:vMerge w:val="restart"/>
                        <w:gridSpan w:val="7"/>
                        <w:tcBorders>
                          <w:top w:val="nil" w:sz="6" w:space="0" w:color="auto"/>
                          <w:left w:val="nil" w:sz="6" w:space="0" w:color="auto"/>
                          <w:right w:val="single" w:sz="16" w:space="0" w:color="FFFFF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04" w:type="dxa"/>
                        <w:tcBorders>
                          <w:top w:val="single" w:sz="16" w:space="0" w:color="FFFFFF"/>
                          <w:bottom w:val="single" w:sz="16" w:space="0" w:color="FFFFFF"/>
                          <w:left w:val="single" w:sz="16" w:space="0" w:color="FFFFFF"/>
                          <w:right w:val="single" w:sz="16" w:space="0" w:color="FFFFF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79" w:hRule="exact"/>
                    </w:trPr>
                    <w:tc>
                      <w:tcPr>
                        <w:tcW w:w="9761" w:type="dxa"/>
                        <w:vMerge/>
                        <w:gridSpan w:val="7"/>
                        <w:tcBorders>
                          <w:bottom w:val="single" w:sz="4.648" w:space="0" w:color="000000"/>
                          <w:left w:val="nil" w:sz="6" w:space="0" w:color="auto"/>
                          <w:right w:val="single" w:sz="16" w:space="0" w:color="FFFFF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04" w:type="dxa"/>
                        <w:vMerge w:val="restart"/>
                        <w:tcBorders>
                          <w:top w:val="single" w:sz="16" w:space="0" w:color="FFFFFF"/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ivile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52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17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4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795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6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539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5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539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5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4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546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555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813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52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18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9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52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19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2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245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245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gjiv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ivav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3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156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ces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3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5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5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SH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216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9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5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5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2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415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555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858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185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153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186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186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339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9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3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659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3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5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700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700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2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52" w:right="144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31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afi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7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6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8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6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1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443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36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443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Shk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2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9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6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0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08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5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088" w:space="0" w:color="000000"/>
                          <w:right w:val="dotted" w:sz="3.84451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7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3.84451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4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551" w:type="dxa"/>
                        <w:gridSpan w:val="3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54" w:right="-20"/>
                          <w:jc w:val="left"/>
                          <w:tabs>
                            <w:tab w:pos="1460" w:val="left"/>
                            <w:tab w:pos="19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ogr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afi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2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ivl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2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ivl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ivl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Avo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2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67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Civil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73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739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3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77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7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&amp;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ces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3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7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5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5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059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5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573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1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vMerge w:val="restart"/>
                        <w:tcBorders>
                          <w:top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4" w:after="0" w:line="240" w:lineRule="auto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3" w:after="0" w:line="134" w:lineRule="exact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vMerge w:val="restart"/>
                        <w:tcBorders>
                          <w:top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694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4" w:after="0" w:line="240" w:lineRule="auto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vMerge/>
                        <w:tcBorders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93" w:type="dxa"/>
                        <w:vMerge/>
                        <w:tcBorders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298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vMerge/>
                        <w:tcBorders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93" w:type="dxa"/>
                        <w:vMerge/>
                        <w:tcBorders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Civil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2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9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rso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7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52" w:right="144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7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92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8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95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57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4.640" w:space="0" w:color="000000"/>
                          <w:bottom w:val="single" w:sz="13.28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3" w:right="-20"/>
                          <w:jc w:val="left"/>
                          <w:tabs>
                            <w:tab w:pos="580" w:val="left"/>
                          </w:tabs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ab/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.640" w:space="0" w:color="000000"/>
                          <w:bottom w:val="single" w:sz="13.2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13.28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4.640" w:space="0" w:color="000000"/>
                          <w:bottom w:val="single" w:sz="13.28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4.640" w:space="0" w:color="000000"/>
                          <w:bottom w:val="single" w:sz="13.28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4.640" w:space="0" w:color="000000"/>
                          <w:bottom w:val="single" w:sz="13.28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7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69" w:hRule="exact"/>
                    </w:trPr>
                    <w:tc>
                      <w:tcPr>
                        <w:tcW w:w="5071" w:type="dxa"/>
                        <w:gridSpan w:val="2"/>
                        <w:tcBorders>
                          <w:top w:val="single" w:sz="13.28" w:space="0" w:color="000000"/>
                          <w:bottom w:val="single" w:sz="12.32" w:space="0" w:color="000000"/>
                          <w:left w:val="single" w:sz="12.32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2274" w:right="2262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13.28" w:space="0" w:color="000000"/>
                          <w:bottom w:val="single" w:sz="12.32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27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13.28" w:space="0" w:color="000000"/>
                          <w:bottom w:val="single" w:sz="12.32" w:space="0" w:color="000000"/>
                          <w:left w:val="single" w:sz="4.648" w:space="0" w:color="000000"/>
                          <w:right w:val="dotted" w:sz="4.648527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2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732" w:type="dxa"/>
                        <w:tcBorders>
                          <w:top w:val="single" w:sz="13.28" w:space="0" w:color="000000"/>
                          <w:bottom w:val="single" w:sz="12.32" w:space="0" w:color="000000"/>
                          <w:left w:val="dotted" w:sz="4.648527" w:space="0" w:color="000000"/>
                          <w:right w:val="dotted" w:sz="4.640645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05" w:type="dxa"/>
                        <w:tcBorders>
                          <w:top w:val="single" w:sz="13.28" w:space="0" w:color="000000"/>
                          <w:bottom w:val="single" w:sz="12.32" w:space="0" w:color="000000"/>
                          <w:left w:val="dotted" w:sz="4.640645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2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93" w:type="dxa"/>
                        <w:tcBorders>
                          <w:top w:val="single" w:sz="13.28" w:space="0" w:color="000000"/>
                          <w:bottom w:val="single" w:sz="12.32" w:space="0" w:color="000000"/>
                          <w:left w:val="single" w:sz="4.640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1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283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04" w:type="dxa"/>
                        <w:vMerge/>
                        <w:tcBorders>
                          <w:bottom w:val="nil" w:sz="6" w:space="0" w:color="auto"/>
                          <w:left w:val="single" w:sz="12.32" w:space="0" w:color="000000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20"/>
          <w:szCs w:val="2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8.599987" w:type="dxa"/>
      </w:tblPr>
      <w:tblGrid/>
      <w:tr>
        <w:trPr>
          <w:trHeight w:val="157" w:hRule="exact"/>
        </w:trPr>
        <w:tc>
          <w:tcPr>
            <w:tcW w:w="497" w:type="dxa"/>
            <w:vMerge w:val="restart"/>
            <w:tcBorders>
              <w:top w:val="single" w:sz="13.2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134" w:lineRule="exact"/>
              <w:ind w:left="1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134" w:lineRule="exact"/>
              <w:ind w:left="13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rogr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7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134" w:lineRule="exact"/>
              <w:ind w:left="249" w:right="110" w:firstLine="-9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51" w:type="dxa"/>
            <w:gridSpan w:val="3"/>
            <w:tcBorders>
              <w:top w:val="single" w:sz="13.2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134" w:lineRule="exact"/>
              <w:ind w:left="246" w:right="210" w:firstLine="-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445" w:hRule="exact"/>
        </w:trPr>
        <w:tc>
          <w:tcPr>
            <w:tcW w:w="497" w:type="dxa"/>
            <w:vMerge/>
            <w:tcBorders>
              <w:bottom w:val="single" w:sz="13.28" w:space="0" w:color="000000"/>
              <w:left w:val="single" w:sz="12.32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574" w:type="dxa"/>
            <w:vMerge/>
            <w:tcBorders>
              <w:bottom w:val="single" w:sz="13.2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46" w:type="dxa"/>
            <w:vMerge/>
            <w:tcBorders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914" w:type="dxa"/>
            <w:tcBorders>
              <w:top w:val="single" w:sz="4.640" w:space="0" w:color="000000"/>
              <w:bottom w:val="single" w:sz="13.2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5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0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  <w:p>
            <w:pPr>
              <w:spacing w:before="0" w:after="0" w:line="133" w:lineRule="exact"/>
              <w:ind w:left="1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13.2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6" w:after="0" w:line="134" w:lineRule="exact"/>
              <w:ind w:left="119" w:right="9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  <w:p>
            <w:pPr>
              <w:spacing w:before="4" w:after="0" w:line="134" w:lineRule="exact"/>
              <w:ind w:left="218" w:right="20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13.2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134" w:lineRule="exact"/>
              <w:ind w:left="238" w:right="91" w:firstLine="-10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vMerge/>
            <w:tcBorders>
              <w:bottom w:val="single" w:sz="13.28" w:space="0" w:color="000000"/>
              <w:left w:val="single" w:sz="4.640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60" w:hRule="exact"/>
        </w:trPr>
        <w:tc>
          <w:tcPr>
            <w:tcW w:w="497" w:type="dxa"/>
            <w:tcBorders>
              <w:top w:val="single" w:sz="13.2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1" w:right="16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13.2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13.2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13.2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13.2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13.2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13.2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237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7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igjv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7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497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382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879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7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478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16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5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bro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240" w:lineRule="auto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7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0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1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2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2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2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8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240" w:lineRule="auto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2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5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1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240" w:lineRule="auto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3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57" w:right="14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665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240" w:lineRule="auto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5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940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5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085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349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6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942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31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5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983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983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5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373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5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57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923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8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134" w:lineRule="exact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8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efe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3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3" w:after="0" w:line="240" w:lineRule="auto"/>
              <w:ind w:left="2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969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0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0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4" w:hRule="exact"/>
        </w:trPr>
        <w:tc>
          <w:tcPr>
            <w:tcW w:w="5071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3" w:right="-20"/>
              <w:jc w:val="left"/>
              <w:tabs>
                <w:tab w:pos="580" w:val="left"/>
              </w:tabs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dotted" w:sz="3.847383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32" w:type="dxa"/>
            <w:tcBorders>
              <w:top w:val="single" w:sz="4.640" w:space="0" w:color="000000"/>
              <w:bottom w:val="single" w:sz="4.648" w:space="0" w:color="000000"/>
              <w:left w:val="dotted" w:sz="3.847383" w:space="0" w:color="000000"/>
              <w:right w:val="dotted" w:sz="3.849023" w:space="0" w:color="000000"/>
            </w:tcBorders>
          </w:tcPr>
          <w:p>
            <w:pPr>
              <w:spacing w:before="1" w:after="0" w:line="240" w:lineRule="auto"/>
              <w:ind w:right="8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05" w:type="dxa"/>
            <w:tcBorders>
              <w:top w:val="single" w:sz="4.640" w:space="0" w:color="000000"/>
              <w:bottom w:val="single" w:sz="4.648" w:space="0" w:color="000000"/>
              <w:left w:val="dotted" w:sz="3.8490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9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666" w:hRule="exact"/>
        </w:trPr>
        <w:tc>
          <w:tcPr>
            <w:tcW w:w="9761" w:type="dxa"/>
            <w:gridSpan w:val="7"/>
            <w:tcBorders>
              <w:top w:val="single" w:sz="4.648" w:space="0" w:color="000000"/>
              <w:bottom w:val="dotted" w:sz="3.84" w:space="0" w:color="000000"/>
              <w:left w:val="single" w:sz="12.32" w:space="0" w:color="000000"/>
              <w:right w:val="single" w:sz="12.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pgMar w:header="430" w:footer="0" w:top="620" w:bottom="280" w:left="1000" w:right="900"/>
          <w:headerReference w:type="default" r:id="rId5"/>
          <w:pgSz w:w="11920" w:h="16860"/>
        </w:sectPr>
      </w:pPr>
      <w:rPr/>
    </w:p>
    <w:p>
      <w:pPr>
        <w:spacing w:before="89" w:after="0" w:line="240" w:lineRule="auto"/>
        <w:ind w:left="696" w:right="-64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Tab.</w:t>
      </w:r>
      <w:r>
        <w:rPr>
          <w:rFonts w:ascii="Garamond" w:hAnsi="Garamond" w:cs="Garamond" w:eastAsia="Garamond"/>
          <w:sz w:val="16"/>
          <w:szCs w:val="16"/>
          <w:spacing w:val="2"/>
          <w:w w:val="100"/>
        </w:rPr>
        <w:t> </w:t>
      </w:r>
      <w:r>
        <w:rPr>
          <w:rFonts w:ascii="Garamond" w:hAnsi="Garamond" w:cs="Garamond" w:eastAsia="Garamond"/>
          <w:sz w:val="16"/>
          <w:szCs w:val="16"/>
          <w:spacing w:val="-1"/>
          <w:w w:val="100"/>
        </w:rPr>
        <w:t>1</w:t>
      </w:r>
      <w:r>
        <w:rPr>
          <w:rFonts w:ascii="Garamond" w:hAnsi="Garamond" w:cs="Garamond" w:eastAsia="Garamond"/>
          <w:sz w:val="16"/>
          <w:szCs w:val="16"/>
          <w:spacing w:val="1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1</w:t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197" w:lineRule="exact"/>
        <w:ind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41.400002pt;margin-top:17.835819pt;width:2.16pt;height:.1pt;mso-position-horizontal-relative:page;mso-position-vertical-relative:paragraph;z-index:-19323" coordorigin="828,357" coordsize="43,2">
            <v:shape style="position:absolute;left:828;top:357;width:43;height:2" coordorigin="828,357" coordsize="43,0" path="m828,357l871,357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03.679993pt;margin-top:39.316319pt;width:.48pt;height:.1pt;mso-position-horizontal-relative:page;mso-position-vertical-relative:paragraph;z-index:-19322" coordorigin="8074,786" coordsize="10,2">
            <v:shape style="position:absolute;left:8074;top:786;width:10;height:2" coordorigin="8074,786" coordsize="10,0" path="m8074,786l8083,7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9.316319pt;width:.48pt;height:.1pt;mso-position-horizontal-relative:page;mso-position-vertical-relative:paragraph;z-index:-19321" coordorigin="8882,786" coordsize="10,2">
            <v:shape style="position:absolute;left:8882;top:786;width:10;height:2" coordorigin="8882,786" coordsize="10,0" path="m8882,786l8892,7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4.19632pt;width:.48pt;height:.1pt;mso-position-horizontal-relative:page;mso-position-vertical-relative:paragraph;z-index:-19320" coordorigin="8074,1084" coordsize="10,2">
            <v:shape style="position:absolute;left:8074;top:1084;width:10;height:2" coordorigin="8074,1084" coordsize="10,0" path="m8074,1084l8083,108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4.19632pt;width:.48pt;height:.1pt;mso-position-horizontal-relative:page;mso-position-vertical-relative:paragraph;z-index:-19319" coordorigin="8882,1084" coordsize="10,2">
            <v:shape style="position:absolute;left:8882;top:1084;width:10;height:2" coordorigin="8882,1084" coordsize="10,0" path="m8882,1084l8892,108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61.636318pt;width:.48pt;height:.1pt;mso-position-horizontal-relative:page;mso-position-vertical-relative:paragraph;z-index:-19318" coordorigin="8074,1233" coordsize="10,2">
            <v:shape style="position:absolute;left:8074;top:1233;width:10;height:2" coordorigin="8074,1233" coordsize="10,0" path="m8074,1233l8083,12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61.636318pt;width:.48pt;height:.1pt;mso-position-horizontal-relative:page;mso-position-vertical-relative:paragraph;z-index:-19317" coordorigin="8882,1233" coordsize="10,2">
            <v:shape style="position:absolute;left:8882;top:1233;width:10;height:2" coordorigin="8882,1233" coordsize="10,0" path="m8882,1233l8892,123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76.516319pt;width:.48pt;height:.1pt;mso-position-horizontal-relative:page;mso-position-vertical-relative:paragraph;z-index:-19316" coordorigin="8074,1530" coordsize="10,2">
            <v:shape style="position:absolute;left:8074;top:1530;width:10;height:2" coordorigin="8074,1530" coordsize="10,0" path="m8074,1530l8083,15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76.516319pt;width:.48pt;height:.1pt;mso-position-horizontal-relative:page;mso-position-vertical-relative:paragraph;z-index:-19315" coordorigin="8882,1530" coordsize="10,2">
            <v:shape style="position:absolute;left:8882;top:1530;width:10;height:2" coordorigin="8882,1530" coordsize="10,0" path="m8882,1530l8892,15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91.516319pt;width:.48pt;height:.1pt;mso-position-horizontal-relative:page;mso-position-vertical-relative:paragraph;z-index:-19314" coordorigin="8882,1830" coordsize="10,2">
            <v:shape style="position:absolute;left:8882;top:1830;width:10;height:2" coordorigin="8882,1830" coordsize="10,0" path="m8882,1830l8892,18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98.956322pt;width:.48pt;height:.1pt;mso-position-horizontal-relative:page;mso-position-vertical-relative:paragraph;z-index:-19313" coordorigin="8074,1979" coordsize="10,2">
            <v:shape style="position:absolute;left:8074;top:1979;width:10;height:2" coordorigin="8074,1979" coordsize="10,0" path="m8074,1979l8083,197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98.956322pt;width:.48pt;height:.1pt;mso-position-horizontal-relative:page;mso-position-vertical-relative:paragraph;z-index:-19312" coordorigin="8882,1979" coordsize="10,2">
            <v:shape style="position:absolute;left:8882;top:1979;width:10;height:2" coordorigin="8882,1979" coordsize="10,0" path="m8882,1979l8892,197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06.396416pt;width:.48pt;height:.1pt;mso-position-horizontal-relative:page;mso-position-vertical-relative:paragraph;z-index:-19311" coordorigin="8074,2128" coordsize="10,2">
            <v:shape style="position:absolute;left:8074;top:2128;width:10;height:2" coordorigin="8074,2128" coordsize="10,0" path="m8074,2128l8083,212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06.396416pt;width:.48pt;height:.1pt;mso-position-horizontal-relative:page;mso-position-vertical-relative:paragraph;z-index:-19310" coordorigin="8882,2128" coordsize="10,2">
            <v:shape style="position:absolute;left:8882;top:2128;width:10;height:2" coordorigin="8882,2128" coordsize="10,0" path="m8882,2128l8892,212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JËS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pgMar w:header="0" w:footer="0" w:top="900" w:bottom="280" w:left="720" w:right="740"/>
          <w:headerReference w:type="default" r:id="rId6"/>
          <w:pgSz w:w="11920" w:h="16860"/>
          <w:cols w:num="2" w:equalWidth="0">
            <w:col w:w="1204" w:space="397"/>
            <w:col w:w="8859"/>
          </w:cols>
        </w:sectPr>
      </w:pPr>
      <w:rPr/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799995" w:type="dxa"/>
      </w:tblPr>
      <w:tblGrid/>
      <w:tr>
        <w:trPr>
          <w:trHeight w:val="149" w:hRule="exact"/>
        </w:trPr>
        <w:tc>
          <w:tcPr>
            <w:tcW w:w="499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134" w:lineRule="exact"/>
              <w:ind w:left="1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4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134" w:lineRule="exact"/>
              <w:ind w:left="1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rogr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3" w:lineRule="auto"/>
              <w:ind w:left="342" w:right="206" w:firstLine="-9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3074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3" w:after="0" w:line="240" w:lineRule="auto"/>
              <w:ind w:left="92" w:right="71" w:firstLine="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281" w:hRule="exact"/>
        </w:trPr>
        <w:tc>
          <w:tcPr>
            <w:tcW w:w="499" w:type="dxa"/>
            <w:vMerge/>
            <w:tcBorders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603" w:type="dxa"/>
            <w:vMerge/>
            <w:tcBorders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5" w:type="dxa"/>
            <w:vMerge/>
            <w:tcBorders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0" w:after="0" w:line="134" w:lineRule="exact"/>
              <w:ind w:left="2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134" w:lineRule="exact"/>
              <w:ind w:left="1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0" w:after="0" w:line="134" w:lineRule="exact"/>
              <w:ind w:left="78" w:right="5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134" w:lineRule="exact"/>
              <w:ind w:left="241" w:right="21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89" w:right="26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134" w:lineRule="exact"/>
              <w:ind w:left="390" w:right="37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b/>
                <w:bCs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vMerge/>
            <w:tcBorders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91" w:right="16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7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065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igjv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446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8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960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8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left="4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bro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662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776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967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2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6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36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1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4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240" w:lineRule="auto"/>
              <w:ind w:left="2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2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2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2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25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67" w:right="14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240" w:lineRule="auto"/>
              <w:ind w:left="4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240" w:lineRule="auto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2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359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650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650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2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764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980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939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577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577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423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2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897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2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240" w:lineRule="auto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2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984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efe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1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4875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4875" w:space="0" w:color="000000"/>
              <w:right w:val="dotted" w:sz="4.641523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1523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</w:tbl>
    <w:p>
      <w:pPr>
        <w:spacing w:before="8" w:after="0" w:line="240" w:lineRule="auto"/>
        <w:ind w:left="329" w:right="-20"/>
        <w:jc w:val="left"/>
        <w:tabs>
          <w:tab w:pos="720" w:val="left"/>
          <w:tab w:pos="5740" w:val="left"/>
          <w:tab w:pos="6800" w:val="left"/>
          <w:tab w:pos="7700" w:val="left"/>
          <w:tab w:pos="8860" w:val="left"/>
          <w:tab w:pos="9720" w:val="left"/>
        </w:tabs>
        <w:rPr>
          <w:rFonts w:ascii="Garamond" w:hAnsi="Garamond" w:cs="Garamond" w:eastAsia="Garamond"/>
          <w:sz w:val="12"/>
          <w:szCs w:val="12"/>
        </w:rPr>
      </w:pPr>
      <w:rPr/>
      <w:r>
        <w:rPr/>
        <w:pict>
          <v:group style="position:absolute;margin-left:403.679993pt;margin-top:173.399979pt;width:.48pt;height:.1pt;mso-position-horizontal-relative:page;mso-position-vertical-relative:page;z-index:-19309" coordorigin="8074,3468" coordsize="10,2">
            <v:shape style="position:absolute;left:8074;top:3468;width:10;height:2" coordorigin="8074,3468" coordsize="10,0" path="m8074,3468l8083,34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73.399979pt;width:.48pt;height:.1pt;mso-position-horizontal-relative:page;mso-position-vertical-relative:page;z-index:-19308" coordorigin="8882,3468" coordsize="10,2">
            <v:shape style="position:absolute;left:8882;top:3468;width:10;height:2" coordorigin="8882,3468" coordsize="10,0" path="m8882,3468l8892,34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80.839981pt;width:.48pt;height:.1pt;mso-position-horizontal-relative:page;mso-position-vertical-relative:page;z-index:-19307" coordorigin="8074,3617" coordsize="10,2">
            <v:shape style="position:absolute;left:8074;top:3617;width:10;height:2" coordorigin="8074,3617" coordsize="10,0" path="m8074,3617l8083,361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80.839981pt;width:.48pt;height:.1pt;mso-position-horizontal-relative:page;mso-position-vertical-relative:page;z-index:-19306" coordorigin="8882,3617" coordsize="10,2">
            <v:shape style="position:absolute;left:8882;top:3617;width:10;height:2" coordorigin="8882,3617" coordsize="10,0" path="m8882,3617l8892,361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88.279984pt;width:.48pt;height:.1pt;mso-position-horizontal-relative:page;mso-position-vertical-relative:page;z-index:-19305" coordorigin="8074,3766" coordsize="10,2">
            <v:shape style="position:absolute;left:8074;top:3766;width:10;height:2" coordorigin="8074,3766" coordsize="10,0" path="m8074,3766l8083,37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88.279984pt;width:.48pt;height:.1pt;mso-position-horizontal-relative:page;mso-position-vertical-relative:page;z-index:-19304" coordorigin="8882,3766" coordsize="10,2">
            <v:shape style="position:absolute;left:8882;top:3766;width:10;height:2" coordorigin="8882,3766" coordsize="10,0" path="m8882,3766l8892,37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95.719971pt;width:.48pt;height:.1pt;mso-position-horizontal-relative:page;mso-position-vertical-relative:page;z-index:-19303" coordorigin="8074,3914" coordsize="10,2">
            <v:shape style="position:absolute;left:8074;top:3914;width:10;height:2" coordorigin="8074,3914" coordsize="10,0" path="m8074,3914l8083,39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95.719971pt;width:.48pt;height:.1pt;mso-position-horizontal-relative:page;mso-position-vertical-relative:page;z-index:-19302" coordorigin="8882,3914" coordsize="10,2">
            <v:shape style="position:absolute;left:8882;top:3914;width:10;height:2" coordorigin="8882,3914" coordsize="10,0" path="m8882,3914l8892,39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03.159973pt;width:.48pt;height:.1pt;mso-position-horizontal-relative:page;mso-position-vertical-relative:page;z-index:-19301" coordorigin="8074,4063" coordsize="10,2">
            <v:shape style="position:absolute;left:8074;top:4063;width:10;height:2" coordorigin="8074,4063" coordsize="10,0" path="m8074,4063l8083,406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03.159973pt;width:.48pt;height:.1pt;mso-position-horizontal-relative:page;mso-position-vertical-relative:page;z-index:-19300" coordorigin="8882,4063" coordsize="10,2">
            <v:shape style="position:absolute;left:8882;top:4063;width:10;height:2" coordorigin="8882,4063" coordsize="10,0" path="m8882,4063l8892,406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18.039978pt;width:.48pt;height:.1pt;mso-position-horizontal-relative:page;mso-position-vertical-relative:page;z-index:-19299" coordorigin="8882,4361" coordsize="10,2">
            <v:shape style="position:absolute;left:8882;top:4361;width:10;height:2" coordorigin="8882,4361" coordsize="10,0" path="m8882,4361l8892,43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25.47998pt;width:.48pt;height:.1pt;mso-position-horizontal-relative:page;mso-position-vertical-relative:page;z-index:-19298" coordorigin="8074,4510" coordsize="10,2">
            <v:shape style="position:absolute;left:8074;top:4510;width:10;height:2" coordorigin="8074,4510" coordsize="10,0" path="m8074,4510l8083,45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25.47998pt;width:.48pt;height:.1pt;mso-position-horizontal-relative:page;mso-position-vertical-relative:page;z-index:-19297" coordorigin="8882,4510" coordsize="10,2">
            <v:shape style="position:absolute;left:8882;top:4510;width:10;height:2" coordorigin="8882,4510" coordsize="10,0" path="m8882,4510l8892,45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33.039978pt;width:.48pt;height:.1pt;mso-position-horizontal-relative:page;mso-position-vertical-relative:page;z-index:-19296" coordorigin="8074,4661" coordsize="10,2">
            <v:shape style="position:absolute;left:8074;top:4661;width:10;height:2" coordorigin="8074,4661" coordsize="10,0" path="m8074,4661l8083,46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33.039978pt;width:.48pt;height:.1pt;mso-position-horizontal-relative:page;mso-position-vertical-relative:page;z-index:-19295" coordorigin="8882,4661" coordsize="10,2">
            <v:shape style="position:absolute;left:8882;top:4661;width:10;height:2" coordorigin="8882,4661" coordsize="10,0" path="m8882,4661l8892,46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40.47998pt;width:.48pt;height:.1pt;mso-position-horizontal-relative:page;mso-position-vertical-relative:page;z-index:-19294" coordorigin="8074,4810" coordsize="10,2">
            <v:shape style="position:absolute;left:8074;top:4810;width:10;height:2" coordorigin="8074,4810" coordsize="10,0" path="m8074,4810l8083,48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40.47998pt;width:.48pt;height:.1pt;mso-position-horizontal-relative:page;mso-position-vertical-relative:page;z-index:-19293" coordorigin="8882,4810" coordsize="10,2">
            <v:shape style="position:absolute;left:8882;top:4810;width:10;height:2" coordorigin="8882,4810" coordsize="10,0" path="m8882,4810l8892,48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47.919983pt;width:.48pt;height:.1pt;mso-position-horizontal-relative:page;mso-position-vertical-relative:page;z-index:-19292" coordorigin="8074,4958" coordsize="10,2">
            <v:shape style="position:absolute;left:8074;top:4958;width:10;height:2" coordorigin="8074,4958" coordsize="10,0" path="m8074,4958l8083,49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47.919983pt;width:.48pt;height:.1pt;mso-position-horizontal-relative:page;mso-position-vertical-relative:page;z-index:-19291" coordorigin="8882,4958" coordsize="10,2">
            <v:shape style="position:absolute;left:8882;top:4958;width:10;height:2" coordorigin="8882,4958" coordsize="10,0" path="m8882,4958l8892,49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55.359985pt;width:.48pt;height:.1pt;mso-position-horizontal-relative:page;mso-position-vertical-relative:page;z-index:-19290" coordorigin="8074,5107" coordsize="10,2">
            <v:shape style="position:absolute;left:8074;top:5107;width:10;height:2" coordorigin="8074,5107" coordsize="10,0" path="m8074,5107l8083,510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55.359985pt;width:.48pt;height:.1pt;mso-position-horizontal-relative:page;mso-position-vertical-relative:page;z-index:-19289" coordorigin="8882,5107" coordsize="10,2">
            <v:shape style="position:absolute;left:8882;top:5107;width:10;height:2" coordorigin="8882,5107" coordsize="10,0" path="m8882,5107l8892,510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62.799988pt;width:.48pt;height:.1pt;mso-position-horizontal-relative:page;mso-position-vertical-relative:page;z-index:-19288" coordorigin="8074,5256" coordsize="10,2">
            <v:shape style="position:absolute;left:8074;top:5256;width:10;height:2" coordorigin="8074,5256" coordsize="10,0" path="m8074,5256l8083,525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62.799988pt;width:.48pt;height:.1pt;mso-position-horizontal-relative:page;mso-position-vertical-relative:page;z-index:-19287" coordorigin="8882,5256" coordsize="10,2">
            <v:shape style="position:absolute;left:8882;top:5256;width:10;height:2" coordorigin="8882,5256" coordsize="10,0" path="m8882,5256l8892,525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70.239990pt;width:.48pt;height:.1pt;mso-position-horizontal-relative:page;mso-position-vertical-relative:page;z-index:-19286" coordorigin="8074,5405" coordsize="10,2">
            <v:shape style="position:absolute;left:8074;top:5405;width:10;height:2" coordorigin="8074,5405" coordsize="10,0" path="m8074,5405l8083,540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70.239990pt;width:.48pt;height:.1pt;mso-position-horizontal-relative:page;mso-position-vertical-relative:page;z-index:-19285" coordorigin="8882,5405" coordsize="10,2">
            <v:shape style="position:absolute;left:8882;top:5405;width:10;height:2" coordorigin="8882,5405" coordsize="10,0" path="m8882,5405l8892,540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77.679993pt;width:.48pt;height:.1pt;mso-position-horizontal-relative:page;mso-position-vertical-relative:page;z-index:-19284" coordorigin="8074,5554" coordsize="10,2">
            <v:shape style="position:absolute;left:8074;top:5554;width:10;height:2" coordorigin="8074,5554" coordsize="10,0" path="m8074,5554l8083,55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77.679993pt;width:.48pt;height:.1pt;mso-position-horizontal-relative:page;mso-position-vertical-relative:page;z-index:-19283" coordorigin="8882,5554" coordsize="10,2">
            <v:shape style="position:absolute;left:8882;top:5554;width:10;height:2" coordorigin="8882,5554" coordsize="10,0" path="m8882,5554l8892,55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85.119965pt;width:.48pt;height:.1pt;mso-position-horizontal-relative:page;mso-position-vertical-relative:page;z-index:-19282" coordorigin="8074,5702" coordsize="10,2">
            <v:shape style="position:absolute;left:8074;top:5702;width:10;height:2" coordorigin="8074,5702" coordsize="10,0" path="m8074,5702l8083,57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85.119965pt;width:.48pt;height:.1pt;mso-position-horizontal-relative:page;mso-position-vertical-relative:page;z-index:-19281" coordorigin="8882,5702" coordsize="10,2">
            <v:shape style="position:absolute;left:8882;top:5702;width:10;height:2" coordorigin="8882,5702" coordsize="10,0" path="m8882,5702l8892,57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92.559967pt;width:.48pt;height:.1pt;mso-position-horizontal-relative:page;mso-position-vertical-relative:page;z-index:-19280" coordorigin="8074,5851" coordsize="10,2">
            <v:shape style="position:absolute;left:8074;top:5851;width:10;height:2" coordorigin="8074,5851" coordsize="10,0" path="m8074,5851l8083,585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92.559967pt;width:.48pt;height:.1pt;mso-position-horizontal-relative:page;mso-position-vertical-relative:page;z-index:-19279" coordorigin="8882,5851" coordsize="10,2">
            <v:shape style="position:absolute;left:8882;top:5851;width:10;height:2" coordorigin="8882,5851" coordsize="10,0" path="m8882,5851l8892,585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07.439972pt;width:.48pt;height:.1pt;mso-position-horizontal-relative:page;mso-position-vertical-relative:page;z-index:-19278" coordorigin="8074,6149" coordsize="10,2">
            <v:shape style="position:absolute;left:8074;top:6149;width:10;height:2" coordorigin="8074,6149" coordsize="10,0" path="m8074,6149l8083,61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07.439972pt;width:.48pt;height:.1pt;mso-position-horizontal-relative:page;mso-position-vertical-relative:page;z-index:-19277" coordorigin="8882,6149" coordsize="10,2">
            <v:shape style="position:absolute;left:8882;top:6149;width:10;height:2" coordorigin="8882,6149" coordsize="10,0" path="m8882,6149l8892,61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14.879974pt;width:.48pt;height:.1pt;mso-position-horizontal-relative:page;mso-position-vertical-relative:page;z-index:-19276" coordorigin="8074,6298" coordsize="10,2">
            <v:shape style="position:absolute;left:8074;top:6298;width:10;height:2" coordorigin="8074,6298" coordsize="10,0" path="m8074,6298l8083,62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14.879974pt;width:.48pt;height:.1pt;mso-position-horizontal-relative:page;mso-position-vertical-relative:page;z-index:-19275" coordorigin="8882,6298" coordsize="10,2">
            <v:shape style="position:absolute;left:8882;top:6298;width:10;height:2" coordorigin="8882,6298" coordsize="10,0" path="m8882,6298l8892,62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22.439972pt;width:.48pt;height:.1pt;mso-position-horizontal-relative:page;mso-position-vertical-relative:page;z-index:-19274" coordorigin="8074,6449" coordsize="10,2">
            <v:shape style="position:absolute;left:8074;top:6449;width:10;height:2" coordorigin="8074,6449" coordsize="10,0" path="m8074,6449l8083,64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22.439972pt;width:.48pt;height:.1pt;mso-position-horizontal-relative:page;mso-position-vertical-relative:page;z-index:-19273" coordorigin="8882,6449" coordsize="10,2">
            <v:shape style="position:absolute;left:8882;top:6449;width:10;height:2" coordorigin="8882,6449" coordsize="10,0" path="m8882,6449l8892,64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29.879974pt;width:.48pt;height:.1pt;mso-position-horizontal-relative:page;mso-position-vertical-relative:page;z-index:-19272" coordorigin="8074,6598" coordsize="10,2">
            <v:shape style="position:absolute;left:8074;top:6598;width:10;height:2" coordorigin="8074,6598" coordsize="10,0" path="m8074,6598l8083,65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29.879974pt;width:.48pt;height:.1pt;mso-position-horizontal-relative:page;mso-position-vertical-relative:page;z-index:-19271" coordorigin="8882,6598" coordsize="10,2">
            <v:shape style="position:absolute;left:8882;top:6598;width:10;height:2" coordorigin="8882,6598" coordsize="10,0" path="m8882,6598l8892,65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37.319977pt;width:.48pt;height:.1pt;mso-position-horizontal-relative:page;mso-position-vertical-relative:page;z-index:-19270" coordorigin="8074,6746" coordsize="10,2">
            <v:shape style="position:absolute;left:8074;top:6746;width:10;height:2" coordorigin="8074,6746" coordsize="10,0" path="m8074,6746l8083,67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37.319977pt;width:.48pt;height:.1pt;mso-position-horizontal-relative:page;mso-position-vertical-relative:page;z-index:-19269" coordorigin="8882,6746" coordsize="10,2">
            <v:shape style="position:absolute;left:8882;top:6746;width:10;height:2" coordorigin="8882,6746" coordsize="10,0" path="m8882,6746l8892,67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44.759979pt;width:.48pt;height:.1pt;mso-position-horizontal-relative:page;mso-position-vertical-relative:page;z-index:-19268" coordorigin="8074,6895" coordsize="10,2">
            <v:shape style="position:absolute;left:8074;top:6895;width:10;height:2" coordorigin="8074,6895" coordsize="10,0" path="m8074,6895l8083,689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44.759979pt;width:.48pt;height:.1pt;mso-position-horizontal-relative:page;mso-position-vertical-relative:page;z-index:-19267" coordorigin="8882,6895" coordsize="10,2">
            <v:shape style="position:absolute;left:8882;top:6895;width:10;height:2" coordorigin="8882,6895" coordsize="10,0" path="m8882,6895l8892,689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52.199982pt;width:.48pt;height:.1pt;mso-position-horizontal-relative:page;mso-position-vertical-relative:page;z-index:-19266" coordorigin="8074,7044" coordsize="10,2">
            <v:shape style="position:absolute;left:8074;top:7044;width:10;height:2" coordorigin="8074,7044" coordsize="10,0" path="m8074,7044l8083,70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52.199982pt;width:.48pt;height:.1pt;mso-position-horizontal-relative:page;mso-position-vertical-relative:page;z-index:-19265" coordorigin="8882,7044" coordsize="10,2">
            <v:shape style="position:absolute;left:8882;top:7044;width:10;height:2" coordorigin="8882,7044" coordsize="10,0" path="m8882,7044l8892,70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59.639984pt;width:.48pt;height:.1pt;mso-position-horizontal-relative:page;mso-position-vertical-relative:page;z-index:-19264" coordorigin="8074,7193" coordsize="10,2">
            <v:shape style="position:absolute;left:8074;top:7193;width:10;height:2" coordorigin="8074,7193" coordsize="10,0" path="m8074,7193l8083,71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59.639984pt;width:.48pt;height:.1pt;mso-position-horizontal-relative:page;mso-position-vertical-relative:page;z-index:-19263" coordorigin="8882,7193" coordsize="10,2">
            <v:shape style="position:absolute;left:8882;top:7193;width:10;height:2" coordorigin="8882,7193" coordsize="10,0" path="m8882,7193l8892,71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67.079987pt;width:.48pt;height:.1pt;mso-position-horizontal-relative:page;mso-position-vertical-relative:page;z-index:-19262" coordorigin="8074,7342" coordsize="10,2">
            <v:shape style="position:absolute;left:8074;top:7342;width:10;height:2" coordorigin="8074,7342" coordsize="10,0" path="m8074,7342l8083,73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67.079987pt;width:.48pt;height:.1pt;mso-position-horizontal-relative:page;mso-position-vertical-relative:page;z-index:-19261" coordorigin="8882,7342" coordsize="10,2">
            <v:shape style="position:absolute;left:8882;top:7342;width:10;height:2" coordorigin="8882,7342" coordsize="10,0" path="m8882,7342l8892,73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74.519989pt;width:.48pt;height:.1pt;mso-position-horizontal-relative:page;mso-position-vertical-relative:page;z-index:-19260" coordorigin="8074,7490" coordsize="10,2">
            <v:shape style="position:absolute;left:8074;top:7490;width:10;height:2" coordorigin="8074,7490" coordsize="10,0" path="m8074,7490l8083,74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74.519989pt;width:.48pt;height:.1pt;mso-position-horizontal-relative:page;mso-position-vertical-relative:page;z-index:-19259" coordorigin="8882,7490" coordsize="10,2">
            <v:shape style="position:absolute;left:8882;top:7490;width:10;height:2" coordorigin="8882,7490" coordsize="10,0" path="m8882,7490l8892,74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81.959991pt;width:.48pt;height:.1pt;mso-position-horizontal-relative:page;mso-position-vertical-relative:page;z-index:-19258" coordorigin="8074,7639" coordsize="10,2">
            <v:shape style="position:absolute;left:8074;top:7639;width:10;height:2" coordorigin="8074,7639" coordsize="10,0" path="m8074,7639l8083,763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81.959991pt;width:.48pt;height:.1pt;mso-position-horizontal-relative:page;mso-position-vertical-relative:page;z-index:-19257" coordorigin="8882,7639" coordsize="10,2">
            <v:shape style="position:absolute;left:8882;top:7639;width:10;height:2" coordorigin="8882,7639" coordsize="10,0" path="m8882,7639l8892,763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89.399963pt;width:.48pt;height:.1pt;mso-position-horizontal-relative:page;mso-position-vertical-relative:page;z-index:-19256" coordorigin="8074,7788" coordsize="10,2">
            <v:shape style="position:absolute;left:8074;top:7788;width:10;height:2" coordorigin="8074,7788" coordsize="10,0" path="m8074,7788l8083,77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89.399963pt;width:.48pt;height:.1pt;mso-position-horizontal-relative:page;mso-position-vertical-relative:page;z-index:-19255" coordorigin="8882,7788" coordsize="10,2">
            <v:shape style="position:absolute;left:8882;top:7788;width:10;height:2" coordorigin="8882,7788" coordsize="10,0" path="m8882,7788l8892,77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96.839966pt;width:.48pt;height:.1pt;mso-position-horizontal-relative:page;mso-position-vertical-relative:page;z-index:-19254" coordorigin="8074,7937" coordsize="10,2">
            <v:shape style="position:absolute;left:8074;top:7937;width:10;height:2" coordorigin="8074,7937" coordsize="10,0" path="m8074,7937l8083,793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96.839966pt;width:.48pt;height:.1pt;mso-position-horizontal-relative:page;mso-position-vertical-relative:page;z-index:-19253" coordorigin="8882,7937" coordsize="10,2">
            <v:shape style="position:absolute;left:8882;top:7937;width:10;height:2" coordorigin="8882,7937" coordsize="10,0" path="m8882,7937l8892,793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11.839966pt;width:.48pt;height:.1pt;mso-position-horizontal-relative:page;mso-position-vertical-relative:page;z-index:-19252" coordorigin="8074,8237" coordsize="10,2">
            <v:shape style="position:absolute;left:8074;top:8237;width:10;height:2" coordorigin="8074,8237" coordsize="10,0" path="m8074,8237l8083,823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11.839966pt;width:.48pt;height:.1pt;mso-position-horizontal-relative:page;mso-position-vertical-relative:page;z-index:-19251" coordorigin="8882,8237" coordsize="10,2">
            <v:shape style="position:absolute;left:8882;top:8237;width:10;height:2" coordorigin="8882,8237" coordsize="10,0" path="m8882,8237l8892,823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19.279968pt;width:.48pt;height:.1pt;mso-position-horizontal-relative:page;mso-position-vertical-relative:page;z-index:-19250" coordorigin="8074,8386" coordsize="10,2">
            <v:shape style="position:absolute;left:8074;top:8386;width:10;height:2" coordorigin="8074,8386" coordsize="10,0" path="m8074,8386l8083,83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19.279968pt;width:.48pt;height:.1pt;mso-position-horizontal-relative:page;mso-position-vertical-relative:page;z-index:-19249" coordorigin="8882,8386" coordsize="10,2">
            <v:shape style="position:absolute;left:8882;top:8386;width:10;height:2" coordorigin="8882,8386" coordsize="10,0" path="m8882,8386l8892,83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26.719971pt;width:.48pt;height:.1pt;mso-position-horizontal-relative:page;mso-position-vertical-relative:page;z-index:-19248" coordorigin="8074,8534" coordsize="10,2">
            <v:shape style="position:absolute;left:8074;top:8534;width:10;height:2" coordorigin="8074,8534" coordsize="10,0" path="m8074,8534l8083,85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26.719971pt;width:.48pt;height:.1pt;mso-position-horizontal-relative:page;mso-position-vertical-relative:page;z-index:-19247" coordorigin="8882,8534" coordsize="10,2">
            <v:shape style="position:absolute;left:8882;top:8534;width:10;height:2" coordorigin="8882,8534" coordsize="10,0" path="m8882,8534l8892,85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34.159973pt;width:.48pt;height:.1pt;mso-position-horizontal-relative:page;mso-position-vertical-relative:page;z-index:-19246" coordorigin="8074,8683" coordsize="10,2">
            <v:shape style="position:absolute;left:8074;top:8683;width:10;height:2" coordorigin="8074,8683" coordsize="10,0" path="m8074,8683l8083,86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34.159973pt;width:.48pt;height:.1pt;mso-position-horizontal-relative:page;mso-position-vertical-relative:page;z-index:-19245" coordorigin="8882,8683" coordsize="10,2">
            <v:shape style="position:absolute;left:8882;top:8683;width:10;height:2" coordorigin="8882,8683" coordsize="10,0" path="m8882,8683l8892,86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41.599976pt;width:.48pt;height:.1pt;mso-position-horizontal-relative:page;mso-position-vertical-relative:page;z-index:-19244" coordorigin="8074,8832" coordsize="10,2">
            <v:shape style="position:absolute;left:8074;top:8832;width:10;height:2" coordorigin="8074,8832" coordsize="10,0" path="m8074,8832l8083,88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41.599976pt;width:.48pt;height:.1pt;mso-position-horizontal-relative:page;mso-position-vertical-relative:page;z-index:-19243" coordorigin="8882,8832" coordsize="10,2">
            <v:shape style="position:absolute;left:8882;top:8832;width:10;height:2" coordorigin="8882,8832" coordsize="10,0" path="m8882,8832l8892,88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49.039978pt;width:.48pt;height:.1pt;mso-position-horizontal-relative:page;mso-position-vertical-relative:page;z-index:-19242" coordorigin="8074,8981" coordsize="10,2">
            <v:shape style="position:absolute;left:8074;top:8981;width:10;height:2" coordorigin="8074,8981" coordsize="10,0" path="m8074,8981l8083,898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49.039978pt;width:.48pt;height:.1pt;mso-position-horizontal-relative:page;mso-position-vertical-relative:page;z-index:-19241" coordorigin="8882,8981" coordsize="10,2">
            <v:shape style="position:absolute;left:8882;top:8981;width:10;height:2" coordorigin="8882,8981" coordsize="10,0" path="m8882,8981l8892,898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71.359985pt;width:.48pt;height:.1pt;mso-position-horizontal-relative:page;mso-position-vertical-relative:page;z-index:-19240" coordorigin="8074,9427" coordsize="10,2">
            <v:shape style="position:absolute;left:8074;top:9427;width:10;height:2" coordorigin="8074,9427" coordsize="10,0" path="m8074,9427l8083,94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71.359985pt;width:.48pt;height:.1pt;mso-position-horizontal-relative:page;mso-position-vertical-relative:page;z-index:-19239" coordorigin="8882,9427" coordsize="10,2">
            <v:shape style="position:absolute;left:8882;top:9427;width:10;height:2" coordorigin="8882,9427" coordsize="10,0" path="m8882,9427l8892,94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78.799988pt;width:.48pt;height:.1pt;mso-position-horizontal-relative:page;mso-position-vertical-relative:page;z-index:-19238" coordorigin="8074,9576" coordsize="10,2">
            <v:shape style="position:absolute;left:8074;top:9576;width:10;height:2" coordorigin="8074,9576" coordsize="10,0" path="m8074,9576l8083,957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78.799988pt;width:.48pt;height:.1pt;mso-position-horizontal-relative:page;mso-position-vertical-relative:page;z-index:-19237" coordorigin="8882,9576" coordsize="10,2">
            <v:shape style="position:absolute;left:8882;top:9576;width:10;height:2" coordorigin="8882,9576" coordsize="10,0" path="m8882,9576l8892,957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93.679993pt;width:.48pt;height:.1pt;mso-position-horizontal-relative:page;mso-position-vertical-relative:page;z-index:-19236" coordorigin="8074,9874" coordsize="10,2">
            <v:shape style="position:absolute;left:8074;top:9874;width:10;height:2" coordorigin="8074,9874" coordsize="10,0" path="m8074,9874l8083,98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93.679993pt;width:.48pt;height:.1pt;mso-position-horizontal-relative:page;mso-position-vertical-relative:page;z-index:-19235" coordorigin="8882,9874" coordsize="10,2">
            <v:shape style="position:absolute;left:8882;top:9874;width:10;height:2" coordorigin="8882,9874" coordsize="10,0" path="m8882,9874l8892,98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01.23999pt;width:.48pt;height:.1pt;mso-position-horizontal-relative:page;mso-position-vertical-relative:page;z-index:-19234" coordorigin="8074,10025" coordsize="10,2">
            <v:shape style="position:absolute;left:8074;top:10025;width:10;height:2" coordorigin="8074,10025" coordsize="10,0" path="m8074,10025l8083,1002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01.23999pt;width:.48pt;height:.1pt;mso-position-horizontal-relative:page;mso-position-vertical-relative:page;z-index:-19233" coordorigin="8882,10025" coordsize="10,2">
            <v:shape style="position:absolute;left:8882;top:10025;width:10;height:2" coordorigin="8882,10025" coordsize="10,0" path="m8882,10025l8892,1002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08.679993pt;width:.48pt;height:.1pt;mso-position-horizontal-relative:page;mso-position-vertical-relative:page;z-index:-19232" coordorigin="8074,10174" coordsize="10,2">
            <v:shape style="position:absolute;left:8074;top:10174;width:10;height:2" coordorigin="8074,10174" coordsize="10,0" path="m8074,10174l8083,101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08.679993pt;width:.48pt;height:.1pt;mso-position-horizontal-relative:page;mso-position-vertical-relative:page;z-index:-19231" coordorigin="8882,10174" coordsize="10,2">
            <v:shape style="position:absolute;left:8882;top:10174;width:10;height:2" coordorigin="8882,10174" coordsize="10,0" path="m8882,10174l8892,101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16.119995pt;width:.48pt;height:.1pt;mso-position-horizontal-relative:page;mso-position-vertical-relative:page;z-index:-19230" coordorigin="8074,10322" coordsize="10,2">
            <v:shape style="position:absolute;left:8074;top:10322;width:10;height:2" coordorigin="8074,10322" coordsize="10,0" path="m8074,10322l8083,103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16.119995pt;width:.48pt;height:.1pt;mso-position-horizontal-relative:page;mso-position-vertical-relative:page;z-index:-19229" coordorigin="8882,10322" coordsize="10,2">
            <v:shape style="position:absolute;left:8882;top:10322;width:10;height:2" coordorigin="8882,10322" coordsize="10,0" path="m8882,10322l8892,103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23.559998pt;width:.48pt;height:.1pt;mso-position-horizontal-relative:page;mso-position-vertical-relative:page;z-index:-19228" coordorigin="8074,10471" coordsize="10,2">
            <v:shape style="position:absolute;left:8074;top:10471;width:10;height:2" coordorigin="8074,10471" coordsize="10,0" path="m8074,10471l8083,1047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23.559998pt;width:.48pt;height:.1pt;mso-position-horizontal-relative:page;mso-position-vertical-relative:page;z-index:-19227" coordorigin="8882,10471" coordsize="10,2">
            <v:shape style="position:absolute;left:8882;top:10471;width:10;height:2" coordorigin="8882,10471" coordsize="10,0" path="m8882,10471l8892,1047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31pt;width:.48pt;height:.1pt;mso-position-horizontal-relative:page;mso-position-vertical-relative:page;z-index:-19226" coordorigin="8074,10620" coordsize="10,2">
            <v:shape style="position:absolute;left:8074;top:10620;width:10;height:2" coordorigin="8074,10620" coordsize="10,0" path="m8074,10620l8083,1062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31pt;width:.48pt;height:.1pt;mso-position-horizontal-relative:page;mso-position-vertical-relative:page;z-index:-19225" coordorigin="8882,10620" coordsize="10,2">
            <v:shape style="position:absolute;left:8882;top:10620;width:10;height:2" coordorigin="8882,10620" coordsize="10,0" path="m8882,10620l8892,1062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38.440002pt;width:.48pt;height:.1pt;mso-position-horizontal-relative:page;mso-position-vertical-relative:page;z-index:-19224" coordorigin="8074,10769" coordsize="10,2">
            <v:shape style="position:absolute;left:8074;top:10769;width:10;height:2" coordorigin="8074,10769" coordsize="10,0" path="m8074,10769l8083,1076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38.440002pt;width:.48pt;height:.1pt;mso-position-horizontal-relative:page;mso-position-vertical-relative:page;z-index:-19223" coordorigin="8882,10769" coordsize="10,2">
            <v:shape style="position:absolute;left:8882;top:10769;width:10;height:2" coordorigin="8882,10769" coordsize="10,0" path="m8882,10769l8892,1076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45.880005pt;width:.48pt;height:.1pt;mso-position-horizontal-relative:page;mso-position-vertical-relative:page;z-index:-19222" coordorigin="8074,10918" coordsize="10,2">
            <v:shape style="position:absolute;left:8074;top:10918;width:10;height:2" coordorigin="8074,10918" coordsize="10,0" path="m8074,10918l8083,109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45.880005pt;width:.48pt;height:.1pt;mso-position-horizontal-relative:page;mso-position-vertical-relative:page;z-index:-19221" coordorigin="8882,10918" coordsize="10,2">
            <v:shape style="position:absolute;left:8882;top:10918;width:10;height:2" coordorigin="8882,10918" coordsize="10,0" path="m8882,10918l8892,109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68.199951pt;width:.48pt;height:.1pt;mso-position-horizontal-relative:page;mso-position-vertical-relative:page;z-index:-19220" coordorigin="8074,11364" coordsize="10,2">
            <v:shape style="position:absolute;left:8074;top:11364;width:10;height:2" coordorigin="8074,11364" coordsize="10,0" path="m8074,11364l8083,1136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68.199951pt;width:.48pt;height:.1pt;mso-position-horizontal-relative:page;mso-position-vertical-relative:page;z-index:-19219" coordorigin="8882,11364" coordsize="10,2">
            <v:shape style="position:absolute;left:8882;top:11364;width:10;height:2" coordorigin="8882,11364" coordsize="10,0" path="m8882,11364l8892,1136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75.639954pt;width:.48pt;height:.1pt;mso-position-horizontal-relative:page;mso-position-vertical-relative:page;z-index:-19218" coordorigin="8074,11513" coordsize="10,2">
            <v:shape style="position:absolute;left:8074;top:11513;width:10;height:2" coordorigin="8074,11513" coordsize="10,0" path="m8074,11513l8083,1151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75.639954pt;width:.48pt;height:.1pt;mso-position-horizontal-relative:page;mso-position-vertical-relative:page;z-index:-19217" coordorigin="8882,11513" coordsize="10,2">
            <v:shape style="position:absolute;left:8882;top:11513;width:10;height:2" coordorigin="8882,11513" coordsize="10,0" path="m8882,11513l8892,1151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83.079956pt;width:.48pt;height:.1pt;mso-position-horizontal-relative:page;mso-position-vertical-relative:page;z-index:-19216" coordorigin="8074,11662" coordsize="10,2">
            <v:shape style="position:absolute;left:8074;top:11662;width:10;height:2" coordorigin="8074,11662" coordsize="10,0" path="m8074,11662l8083,1166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83.079956pt;width:.48pt;height:.1pt;mso-position-horizontal-relative:page;mso-position-vertical-relative:page;z-index:-19215" coordorigin="8882,11662" coordsize="10,2">
            <v:shape style="position:absolute;left:8882;top:11662;width:10;height:2" coordorigin="8882,11662" coordsize="10,0" path="m8882,11662l8892,1166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39.0998pt;margin-top:7.466892pt;width:498.35pt;height:.1pt;mso-position-horizontal-relative:page;mso-position-vertical-relative:paragraph;z-index:-19214" coordorigin="782,149" coordsize="9967,2">
            <v:shape style="position:absolute;left:782;top:149;width:9967;height:2" coordorigin="782,149" coordsize="9967,0" path="m782,149l10749,149e" filled="f" stroked="t" strokeweight=".75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17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is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ia</w:t>
      </w:r>
      <w:r>
        <w:rPr>
          <w:rFonts w:ascii="Garamond" w:hAnsi="Garamond" w:cs="Garamond" w:eastAsia="Garamond"/>
          <w:sz w:val="12"/>
          <w:szCs w:val="12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2"/>
          <w:szCs w:val="12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oj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7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4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9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7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8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3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50</w:t>
      </w:r>
      <w:r>
        <w:rPr>
          <w:rFonts w:ascii="Garamond" w:hAnsi="Garamond" w:cs="Garamond" w:eastAsia="Garamond"/>
          <w:sz w:val="12"/>
          <w:szCs w:val="12"/>
          <w:spacing w:val="2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00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50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2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3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9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7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9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7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  <w:b/>
          <w:bCs/>
        </w:rPr>
        <w:t>8</w:t>
      </w:r>
      <w:r>
        <w:rPr>
          <w:rFonts w:ascii="Garamond" w:hAnsi="Garamond" w:cs="Garamond" w:eastAsia="Garamond"/>
          <w:sz w:val="12"/>
          <w:szCs w:val="12"/>
          <w:spacing w:val="1"/>
          <w:w w:val="100"/>
          <w:b/>
          <w:bCs/>
        </w:rPr>
        <w:t>3</w:t>
      </w:r>
      <w:r>
        <w:rPr>
          <w:rFonts w:ascii="Garamond" w:hAnsi="Garamond" w:cs="Garamond" w:eastAsia="Garamond"/>
          <w:sz w:val="12"/>
          <w:szCs w:val="12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720" w:right="740"/>
        </w:sectPr>
      </w:pPr>
      <w:rPr/>
    </w:p>
    <w:p>
      <w:pPr>
        <w:spacing w:before="77" w:after="0" w:line="240" w:lineRule="auto"/>
        <w:ind w:left="240" w:right="-20"/>
        <w:jc w:val="left"/>
        <w:tabs>
          <w:tab w:pos="1860" w:val="left"/>
        </w:tabs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41.400002pt;margin-top:21.686333pt;width:2.16pt;height:.1pt;mso-position-horizontal-relative:page;mso-position-vertical-relative:paragraph;z-index:-19213" coordorigin="828,434" coordsize="43,2">
            <v:shape style="position:absolute;left:828;top:434;width:43;height:2" coordorigin="828,434" coordsize="43,0" path="m828,434l871,434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67.199997pt;margin-top:21.446333pt;width:.48pt;height:.48pt;mso-position-horizontal-relative:page;mso-position-vertical-relative:paragraph;z-index:-19212" coordorigin="1344,429" coordsize="10,10">
            <v:shape style="position:absolute;left:1344;top:429;width:10;height:10" coordorigin="1344,429" coordsize="10,10" path="m1344,434l1354,434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403.679993pt;margin-top:35.726334pt;width:.48pt;height:.1pt;mso-position-horizontal-relative:page;mso-position-vertical-relative:paragraph;z-index:-19211" coordorigin="8074,715" coordsize="10,2">
            <v:shape style="position:absolute;left:8074;top:715;width:10;height:2" coordorigin="8074,715" coordsize="10,0" path="m8074,715l8083,71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5.726334pt;width:.48pt;height:.1pt;mso-position-horizontal-relative:page;mso-position-vertical-relative:paragraph;z-index:-19210" coordorigin="8882,715" coordsize="10,2">
            <v:shape style="position:absolute;left:8882;top:715;width:10;height:2" coordorigin="8882,715" coordsize="10,0" path="m8882,715l8892,71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3.166332pt;width:.48pt;height:.1pt;mso-position-horizontal-relative:page;mso-position-vertical-relative:paragraph;z-index:-19209" coordorigin="8074,863" coordsize="10,2">
            <v:shape style="position:absolute;left:8074;top:863;width:10;height:2" coordorigin="8074,863" coordsize="10,0" path="m8074,863l8083,86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3.166332pt;width:.48pt;height:.1pt;mso-position-horizontal-relative:page;mso-position-vertical-relative:paragraph;z-index:-19208" coordorigin="8882,863" coordsize="10,2">
            <v:shape style="position:absolute;left:8882;top:863;width:10;height:2" coordorigin="8882,863" coordsize="10,0" path="m8882,863l8892,86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0.606335pt;width:.48pt;height:.1pt;mso-position-horizontal-relative:page;mso-position-vertical-relative:paragraph;z-index:-19207" coordorigin="8074,1012" coordsize="10,2">
            <v:shape style="position:absolute;left:8074;top:1012;width:10;height:2" coordorigin="8074,1012" coordsize="10,0" path="m8074,1012l8083,101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0.606335pt;width:.48pt;height:.1pt;mso-position-horizontal-relative:page;mso-position-vertical-relative:paragraph;z-index:-19206" coordorigin="8882,1012" coordsize="10,2">
            <v:shape style="position:absolute;left:8882;top:1012;width:10;height:2" coordorigin="8882,1012" coordsize="10,0" path="m8882,1012l8892,101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8.046333pt;width:.48pt;height:.1pt;mso-position-horizontal-relative:page;mso-position-vertical-relative:paragraph;z-index:-19205" coordorigin="8074,1161" coordsize="10,2">
            <v:shape style="position:absolute;left:8074;top:1161;width:10;height:2" coordorigin="8074,1161" coordsize="10,0" path="m8074,1161l8083,11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8.046333pt;width:.48pt;height:.1pt;mso-position-horizontal-relative:page;mso-position-vertical-relative:paragraph;z-index:-19204" coordorigin="8882,1161" coordsize="10,2">
            <v:shape style="position:absolute;left:8882;top:1161;width:10;height:2" coordorigin="8882,1161" coordsize="10,0" path="m8882,1161l8892,11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65.486336pt;width:.48pt;height:.1pt;mso-position-horizontal-relative:page;mso-position-vertical-relative:paragraph;z-index:-19203" coordorigin="8074,1310" coordsize="10,2">
            <v:shape style="position:absolute;left:8074;top:1310;width:10;height:2" coordorigin="8074,1310" coordsize="10,0" path="m8074,1310l8083,13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65.486336pt;width:.48pt;height:.1pt;mso-position-horizontal-relative:page;mso-position-vertical-relative:paragraph;z-index:-19202" coordorigin="8882,1310" coordsize="10,2">
            <v:shape style="position:absolute;left:8882;top:1310;width:10;height:2" coordorigin="8882,1310" coordsize="10,0" path="m8882,1310l8892,13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73.046333pt;width:.48pt;height:.1pt;mso-position-horizontal-relative:page;mso-position-vertical-relative:paragraph;z-index:-19201" coordorigin="8074,1461" coordsize="10,2">
            <v:shape style="position:absolute;left:8074;top:1461;width:10;height:2" coordorigin="8074,1461" coordsize="10,0" path="m8074,1461l8083,14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73.046333pt;width:.48pt;height:.1pt;mso-position-horizontal-relative:page;mso-position-vertical-relative:paragraph;z-index:-19200" coordorigin="8882,1461" coordsize="10,2">
            <v:shape style="position:absolute;left:8882;top:1461;width:10;height:2" coordorigin="8882,1461" coordsize="10,0" path="m8882,1461l8892,14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80.486336pt;width:.48pt;height:.1pt;mso-position-horizontal-relative:page;mso-position-vertical-relative:paragraph;z-index:-19199" coordorigin="8074,1610" coordsize="10,2">
            <v:shape style="position:absolute;left:8074;top:1610;width:10;height:2" coordorigin="8074,1610" coordsize="10,0" path="m8074,1610l8083,16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80.486336pt;width:.48pt;height:.1pt;mso-position-horizontal-relative:page;mso-position-vertical-relative:paragraph;z-index:-19198" coordorigin="8882,1610" coordsize="10,2">
            <v:shape style="position:absolute;left:8882;top:1610;width:10;height:2" coordorigin="8882,1610" coordsize="10,0" path="m8882,1610l8892,16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49.759979pt;width:.48pt;height:.1pt;mso-position-horizontal-relative:page;mso-position-vertical-relative:page;z-index:-19197" coordorigin="8074,2995" coordsize="10,2">
            <v:shape style="position:absolute;left:8074;top:2995;width:10;height:2" coordorigin="8074,2995" coordsize="10,0" path="m8074,2995l8083,299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49.759979pt;width:.48pt;height:.1pt;mso-position-horizontal-relative:page;mso-position-vertical-relative:page;z-index:-19196" coordorigin="8882,2995" coordsize="10,2">
            <v:shape style="position:absolute;left:8882;top:2995;width:10;height:2" coordorigin="8882,2995" coordsize="10,0" path="m8882,2995l8892,299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57.199982pt;width:.48pt;height:.1pt;mso-position-horizontal-relative:page;mso-position-vertical-relative:page;z-index:-19195" coordorigin="8074,3144" coordsize="10,2">
            <v:shape style="position:absolute;left:8074;top:3144;width:10;height:2" coordorigin="8074,3144" coordsize="10,0" path="m8074,3144l8083,31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57.199982pt;width:.48pt;height:.1pt;mso-position-horizontal-relative:page;mso-position-vertical-relative:page;z-index:-19194" coordorigin="8882,3144" coordsize="10,2">
            <v:shape style="position:absolute;left:8882;top:3144;width:10;height:2" coordorigin="8882,3144" coordsize="10,0" path="m8882,3144l8892,31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64.639984pt;width:.48pt;height:.1pt;mso-position-horizontal-relative:page;mso-position-vertical-relative:page;z-index:-19193" coordorigin="8074,3293" coordsize="10,2">
            <v:shape style="position:absolute;left:8074;top:3293;width:10;height:2" coordorigin="8074,3293" coordsize="10,0" path="m8074,3293l8083,32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64.639984pt;width:.48pt;height:.1pt;mso-position-horizontal-relative:page;mso-position-vertical-relative:page;z-index:-19192" coordorigin="8882,3293" coordsize="10,2">
            <v:shape style="position:absolute;left:8882;top:3293;width:10;height:2" coordorigin="8882,3293" coordsize="10,0" path="m8882,3293l8892,32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179.519974pt;width:.48pt;height:.1pt;mso-position-horizontal-relative:page;mso-position-vertical-relative:page;z-index:-19191" coordorigin="8074,3590" coordsize="10,2">
            <v:shape style="position:absolute;left:8074;top:3590;width:10;height:2" coordorigin="8074,3590" coordsize="10,0" path="m8074,3590l8083,35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179.519974pt;width:.48pt;height:.1pt;mso-position-horizontal-relative:page;mso-position-vertical-relative:page;z-index:-19190" coordorigin="8882,3590" coordsize="10,2">
            <v:shape style="position:absolute;left:8882;top:3590;width:10;height:2" coordorigin="8882,3590" coordsize="10,0" path="m8882,3590l8892,35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31.719971pt;width:.48pt;height:.1pt;mso-position-horizontal-relative:page;mso-position-vertical-relative:page;z-index:-19189" coordorigin="8074,4634" coordsize="10,2">
            <v:shape style="position:absolute;left:8074;top:4634;width:10;height:2" coordorigin="8074,4634" coordsize="10,0" path="m8074,4634l8083,46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31.719971pt;width:.48pt;height:.1pt;mso-position-horizontal-relative:page;mso-position-vertical-relative:page;z-index:-19188" coordorigin="8882,4634" coordsize="10,2">
            <v:shape style="position:absolute;left:8882;top:4634;width:10;height:2" coordorigin="8882,4634" coordsize="10,0" path="m8882,4634l8892,46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39.159973pt;width:.48pt;height:.1pt;mso-position-horizontal-relative:page;mso-position-vertical-relative:page;z-index:-19187" coordorigin="8074,4783" coordsize="10,2">
            <v:shape style="position:absolute;left:8074;top:4783;width:10;height:2" coordorigin="8074,4783" coordsize="10,0" path="m8074,4783l8083,47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39.159973pt;width:.48pt;height:.1pt;mso-position-horizontal-relative:page;mso-position-vertical-relative:page;z-index:-19186" coordorigin="8882,4783" coordsize="10,2">
            <v:shape style="position:absolute;left:8882;top:4783;width:10;height:2" coordorigin="8882,4783" coordsize="10,0" path="m8882,4783l8892,47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46.599976pt;width:.48pt;height:.1pt;mso-position-horizontal-relative:page;mso-position-vertical-relative:page;z-index:-19185" coordorigin="8074,4932" coordsize="10,2">
            <v:shape style="position:absolute;left:8074;top:4932;width:10;height:2" coordorigin="8074,4932" coordsize="10,0" path="m8074,4932l8083,49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46.599976pt;width:.48pt;height:.1pt;mso-position-horizontal-relative:page;mso-position-vertical-relative:page;z-index:-19184" coordorigin="8882,4932" coordsize="10,2">
            <v:shape style="position:absolute;left:8882;top:4932;width:10;height:2" coordorigin="8882,4932" coordsize="10,0" path="m8882,4932l8892,49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61.47998pt;width:.48pt;height:.1pt;mso-position-horizontal-relative:page;mso-position-vertical-relative:page;z-index:-19183" coordorigin="8074,5230" coordsize="10,2">
            <v:shape style="position:absolute;left:8074;top:5230;width:10;height:2" coordorigin="8074,5230" coordsize="10,0" path="m8074,5230l8083,52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61.47998pt;width:.48pt;height:.1pt;mso-position-horizontal-relative:page;mso-position-vertical-relative:page;z-index:-19182" coordorigin="8882,5230" coordsize="10,2">
            <v:shape style="position:absolute;left:8882;top:5230;width:10;height:2" coordorigin="8882,5230" coordsize="10,0" path="m8882,5230l8892,52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76.359985pt;width:.48pt;height:.1pt;mso-position-horizontal-relative:page;mso-position-vertical-relative:page;z-index:-19181" coordorigin="8074,5527" coordsize="10,2">
            <v:shape style="position:absolute;left:8074;top:5527;width:10;height:2" coordorigin="8074,5527" coordsize="10,0" path="m8074,5527l8083,55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76.359985pt;width:.48pt;height:.1pt;mso-position-horizontal-relative:page;mso-position-vertical-relative:page;z-index:-19180" coordorigin="8882,5527" coordsize="10,2">
            <v:shape style="position:absolute;left:8882;top:5527;width:10;height:2" coordorigin="8882,5527" coordsize="10,0" path="m8882,5527l8892,55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283.919983pt;width:.48pt;height:.1pt;mso-position-horizontal-relative:page;mso-position-vertical-relative:page;z-index:-19179" coordorigin="8074,5678" coordsize="10,2">
            <v:shape style="position:absolute;left:8074;top:5678;width:10;height:2" coordorigin="8074,5678" coordsize="10,0" path="m8074,5678l8083,567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283.919983pt;width:.48pt;height:.1pt;mso-position-horizontal-relative:page;mso-position-vertical-relative:page;z-index:-19178" coordorigin="8882,5678" coordsize="10,2">
            <v:shape style="position:absolute;left:8882;top:5678;width:10;height:2" coordorigin="8882,5678" coordsize="10,0" path="m8882,5678l8892,567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28.559967pt;width:.48pt;height:.1pt;mso-position-horizontal-relative:page;mso-position-vertical-relative:page;z-index:-19177" coordorigin="8074,6571" coordsize="10,2">
            <v:shape style="position:absolute;left:8074;top:6571;width:10;height:2" coordorigin="8074,6571" coordsize="10,0" path="m8074,6571l8083,657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28.559967pt;width:.48pt;height:.1pt;mso-position-horizontal-relative:page;mso-position-vertical-relative:page;z-index:-19176" coordorigin="8882,6571" coordsize="10,2">
            <v:shape style="position:absolute;left:8882;top:6571;width:10;height:2" coordorigin="8882,6571" coordsize="10,0" path="m8882,6571l8892,657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35.999969pt;width:.48pt;height:.1pt;mso-position-horizontal-relative:page;mso-position-vertical-relative:page;z-index:-19175" coordorigin="8074,6720" coordsize="10,2">
            <v:shape style="position:absolute;left:8074;top:6720;width:10;height:2" coordorigin="8074,6720" coordsize="10,0" path="m8074,6720l8083,672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35.999969pt;width:.48pt;height:.1pt;mso-position-horizontal-relative:page;mso-position-vertical-relative:page;z-index:-19174" coordorigin="8882,6720" coordsize="10,2">
            <v:shape style="position:absolute;left:8882;top:6720;width:10;height:2" coordorigin="8882,6720" coordsize="10,0" path="m8882,6720l8892,672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43.439972pt;width:.48pt;height:.1pt;mso-position-horizontal-relative:page;mso-position-vertical-relative:page;z-index:-19173" coordorigin="8074,6869" coordsize="10,2">
            <v:shape style="position:absolute;left:8074;top:6869;width:10;height:2" coordorigin="8074,6869" coordsize="10,0" path="m8074,6869l8083,686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43.439972pt;width:.48pt;height:.1pt;mso-position-horizontal-relative:page;mso-position-vertical-relative:page;z-index:-19172" coordorigin="8882,6869" coordsize="10,2">
            <v:shape style="position:absolute;left:8882;top:6869;width:10;height:2" coordorigin="8882,6869" coordsize="10,0" path="m8882,6869l8892,686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88.199982pt;width:.48pt;height:.1pt;mso-position-horizontal-relative:page;mso-position-vertical-relative:page;z-index:-19171" coordorigin="8882,7764" coordsize="10,2">
            <v:shape style="position:absolute;left:8882;top:7764;width:10;height:2" coordorigin="8882,7764" coordsize="10,0" path="m8882,7764l8892,776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395.639984pt;width:.48pt;height:.1pt;mso-position-horizontal-relative:page;mso-position-vertical-relative:page;z-index:-19170" coordorigin="8074,7913" coordsize="10,2">
            <v:shape style="position:absolute;left:8074;top:7913;width:10;height:2" coordorigin="8074,7913" coordsize="10,0" path="m8074,7913l8083,791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395.639984pt;width:.48pt;height:.1pt;mso-position-horizontal-relative:page;mso-position-vertical-relative:page;z-index:-19169" coordorigin="8882,7913" coordsize="10,2">
            <v:shape style="position:absolute;left:8882;top:7913;width:10;height:2" coordorigin="8882,7913" coordsize="10,0" path="m8882,7913l8892,791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25.399963pt;width:.48pt;height:.1pt;mso-position-horizontal-relative:page;mso-position-vertical-relative:page;z-index:-19168" coordorigin="8074,8508" coordsize="10,2">
            <v:shape style="position:absolute;left:8074;top:8508;width:10;height:2" coordorigin="8074,8508" coordsize="10,0" path="m8074,8508l8083,850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25.399963pt;width:.48pt;height:.1pt;mso-position-horizontal-relative:page;mso-position-vertical-relative:page;z-index:-19167" coordorigin="8882,8508" coordsize="10,2">
            <v:shape style="position:absolute;left:8882;top:8508;width:10;height:2" coordorigin="8882,8508" coordsize="10,0" path="m8882,8508l8892,850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32.839966pt;width:.48pt;height:.1pt;mso-position-horizontal-relative:page;mso-position-vertical-relative:page;z-index:-19166" coordorigin="8074,8657" coordsize="10,2">
            <v:shape style="position:absolute;left:8074;top:8657;width:10;height:2" coordorigin="8074,8657" coordsize="10,0" path="m8074,8657l8083,86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32.839966pt;width:.48pt;height:.1pt;mso-position-horizontal-relative:page;mso-position-vertical-relative:page;z-index:-19165" coordorigin="8882,8657" coordsize="10,2">
            <v:shape style="position:absolute;left:8882;top:8657;width:10;height:2" coordorigin="8882,8657" coordsize="10,0" path="m8882,8657l8892,86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40.279968pt;width:.48pt;height:.1pt;mso-position-horizontal-relative:page;mso-position-vertical-relative:page;z-index:-19164" coordorigin="8074,8806" coordsize="10,2">
            <v:shape style="position:absolute;left:8074;top:8806;width:10;height:2" coordorigin="8074,8806" coordsize="10,0" path="m8074,8806l8083,88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40.279968pt;width:.48pt;height:.1pt;mso-position-horizontal-relative:page;mso-position-vertical-relative:page;z-index:-19163" coordorigin="8882,8806" coordsize="10,2">
            <v:shape style="position:absolute;left:8882;top:8806;width:10;height:2" coordorigin="8882,8806" coordsize="10,0" path="m8882,8806l8892,880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47.719971pt;width:.48pt;height:.1pt;mso-position-horizontal-relative:page;mso-position-vertical-relative:page;z-index:-19162" coordorigin="8074,8954" coordsize="10,2">
            <v:shape style="position:absolute;left:8074;top:8954;width:10;height:2" coordorigin="8074,8954" coordsize="10,0" path="m8074,8954l8083,89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47.719971pt;width:.48pt;height:.1pt;mso-position-horizontal-relative:page;mso-position-vertical-relative:page;z-index:-19161" coordorigin="8882,8954" coordsize="10,2">
            <v:shape style="position:absolute;left:8882;top:8954;width:10;height:2" coordorigin="8882,8954" coordsize="10,0" path="m8882,8954l8892,89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77.599976pt;width:.48pt;height:.1pt;mso-position-horizontal-relative:page;mso-position-vertical-relative:page;z-index:-19160" coordorigin="8074,9552" coordsize="10,2">
            <v:shape style="position:absolute;left:8074;top:9552;width:10;height:2" coordorigin="8074,9552" coordsize="10,0" path="m8074,9552l8083,955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77.599976pt;width:.48pt;height:.1pt;mso-position-horizontal-relative:page;mso-position-vertical-relative:page;z-index:-19159" coordorigin="8882,9552" coordsize="10,2">
            <v:shape style="position:absolute;left:8882;top:9552;width:10;height:2" coordorigin="8882,9552" coordsize="10,0" path="m8882,9552l8892,955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92.47998pt;width:.48pt;height:.1pt;mso-position-horizontal-relative:page;mso-position-vertical-relative:page;z-index:-19158" coordorigin="8074,9850" coordsize="10,2">
            <v:shape style="position:absolute;left:8074;top:9850;width:10;height:2" coordorigin="8074,9850" coordsize="10,0" path="m8074,9850l8083,98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92.47998pt;width:.48pt;height:.1pt;mso-position-horizontal-relative:page;mso-position-vertical-relative:page;z-index:-19157" coordorigin="8882,9850" coordsize="10,2">
            <v:shape style="position:absolute;left:8882;top:9850;width:10;height:2" coordorigin="8882,9850" coordsize="10,0" path="m8882,9850l8892,985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499.919983pt;width:.48pt;height:.1pt;mso-position-horizontal-relative:page;mso-position-vertical-relative:page;z-index:-19156" coordorigin="8074,9998" coordsize="10,2">
            <v:shape style="position:absolute;left:8074;top:9998;width:10;height:2" coordorigin="8074,9998" coordsize="10,0" path="m8074,9998l8083,99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499.919983pt;width:.48pt;height:.1pt;mso-position-horizontal-relative:page;mso-position-vertical-relative:page;z-index:-19155" coordorigin="8882,9998" coordsize="10,2">
            <v:shape style="position:absolute;left:8882;top:9998;width:10;height:2" coordorigin="8882,9998" coordsize="10,0" path="m8882,9998l8892,99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14.799988pt;width:.48pt;height:.1pt;mso-position-horizontal-relative:page;mso-position-vertical-relative:page;z-index:-19154" coordorigin="8074,10296" coordsize="10,2">
            <v:shape style="position:absolute;left:8074;top:10296;width:10;height:2" coordorigin="8074,10296" coordsize="10,0" path="m8074,10296l8083,102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14.799988pt;width:.48pt;height:.1pt;mso-position-horizontal-relative:page;mso-position-vertical-relative:page;z-index:-19153" coordorigin="8882,10296" coordsize="10,2">
            <v:shape style="position:absolute;left:8882;top:10296;width:10;height:2" coordorigin="8882,10296" coordsize="10,0" path="m8882,10296l8892,1029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44.559998pt;width:.48pt;height:.1pt;mso-position-horizontal-relative:page;mso-position-vertical-relative:page;z-index:-19152" coordorigin="8074,10891" coordsize="10,2">
            <v:shape style="position:absolute;left:8074;top:10891;width:10;height:2" coordorigin="8074,10891" coordsize="10,0" path="m8074,10891l8083,108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44.559998pt;width:.48pt;height:.1pt;mso-position-horizontal-relative:page;mso-position-vertical-relative:page;z-index:-19151" coordorigin="8882,10891" coordsize="10,2">
            <v:shape style="position:absolute;left:8882;top:10891;width:10;height:2" coordorigin="8882,10891" coordsize="10,0" path="m8882,10891l8892,108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59.559998pt;width:.48pt;height:.1pt;mso-position-horizontal-relative:page;mso-position-vertical-relative:page;z-index:-19150" coordorigin="8074,11191" coordsize="10,2">
            <v:shape style="position:absolute;left:8074;top:11191;width:10;height:2" coordorigin="8074,11191" coordsize="10,0" path="m8074,11191l8083,111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59.559998pt;width:.48pt;height:.1pt;mso-position-horizontal-relative:page;mso-position-vertical-relative:page;z-index:-19149" coordorigin="8882,11191" coordsize="10,2">
            <v:shape style="position:absolute;left:8882;top:11191;width:10;height:2" coordorigin="8882,11191" coordsize="10,0" path="m8882,11191l8892,1119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67pt;width:.48pt;height:.1pt;mso-position-horizontal-relative:page;mso-position-vertical-relative:page;z-index:-19148" coordorigin="8074,11340" coordsize="10,2">
            <v:shape style="position:absolute;left:8074;top:11340;width:10;height:2" coordorigin="8074,11340" coordsize="10,0" path="m8074,11340l8083,1134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67pt;width:.48pt;height:.1pt;mso-position-horizontal-relative:page;mso-position-vertical-relative:page;z-index:-19147" coordorigin="8882,11340" coordsize="10,2">
            <v:shape style="position:absolute;left:8882;top:11340;width:10;height:2" coordorigin="8882,11340" coordsize="10,0" path="m8882,11340l8892,1134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74.440002pt;width:.48pt;height:.1pt;mso-position-horizontal-relative:page;mso-position-vertical-relative:page;z-index:-19146" coordorigin="8074,11489" coordsize="10,2">
            <v:shape style="position:absolute;left:8074;top:11489;width:10;height:2" coordorigin="8074,11489" coordsize="10,0" path="m8074,11489l8083,114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74.440002pt;width:.48pt;height:.1pt;mso-position-horizontal-relative:page;mso-position-vertical-relative:page;z-index:-19145" coordorigin="8882,11489" coordsize="10,2">
            <v:shape style="position:absolute;left:8882;top:11489;width:10;height:2" coordorigin="8882,11489" coordsize="10,0" path="m8882,11489l8892,1148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3.679993pt;margin-top:581.880005pt;width:.48pt;height:.1pt;mso-position-horizontal-relative:page;mso-position-vertical-relative:page;z-index:-19144" coordorigin="8074,11638" coordsize="10,2">
            <v:shape style="position:absolute;left:8074;top:11638;width:10;height:2" coordorigin="8074,11638" coordsize="10,0" path="m8074,11638l8083,1163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4.119995pt;margin-top:581.880005pt;width:.48pt;height:.1pt;mso-position-horizontal-relative:page;mso-position-vertical-relative:page;z-index:-19143" coordorigin="8882,11638" coordsize="10,2">
            <v:shape style="position:absolute;left:8882;top:11638;width:10;height:2" coordorigin="8882,11638" coordsize="10,0" path="m8882,11638l8892,1163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T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a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b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.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1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.1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UC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1.400003" w:type="dxa"/>
      </w:tblPr>
      <w:tblGrid/>
      <w:tr>
        <w:trPr>
          <w:trHeight w:val="149" w:hRule="exact"/>
        </w:trPr>
        <w:tc>
          <w:tcPr>
            <w:tcW w:w="499" w:type="dxa"/>
            <w:vMerge w:val="restart"/>
            <w:tcBorders>
              <w:top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vMerge w:val="restart"/>
            <w:tcBorders>
              <w:top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3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rogra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72" w:after="0" w:line="134" w:lineRule="exact"/>
              <w:ind w:left="105" w:right="3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3074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6" w:after="0" w:line="240" w:lineRule="auto"/>
              <w:ind w:left="92" w:right="71" w:firstLine="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281" w:hRule="exact"/>
        </w:trPr>
        <w:tc>
          <w:tcPr>
            <w:tcW w:w="499" w:type="dxa"/>
            <w:vMerge/>
            <w:tcBorders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4603" w:type="dxa"/>
            <w:vMerge/>
            <w:tcBorders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135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39" w:lineRule="auto"/>
              <w:ind w:left="203" w:right="165" w:firstLine="1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39" w:lineRule="auto"/>
              <w:ind w:left="289" w:right="62" w:firstLine="-18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44" w:right="42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32" w:right="21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vMerge/>
            <w:tcBorders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8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54" w:right="13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494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54" w:right="13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565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8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665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240" w:lineRule="auto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5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left="3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8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SH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370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8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783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8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679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8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2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54" w:right="13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afi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566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566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8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240" w:lineRule="auto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lla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1" w:after="0" w:line="240" w:lineRule="auto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villim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3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2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2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11.36" w:space="0" w:color="000000"/>
            </w:tcBorders>
          </w:tcPr>
          <w:p>
            <w:pPr>
              <w:spacing w:before="3" w:after="0" w:line="134" w:lineRule="exact"/>
              <w:ind w:left="149" w:right="13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ogr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afi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463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7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2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Civil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ror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7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&amp;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2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left="3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32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57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por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774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5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Civil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9" w:type="dxa"/>
            <w:tcBorders>
              <w:top w:val="single" w:sz="4.648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1" w:after="0" w:line="240" w:lineRule="auto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54" w:right="14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3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0" w:space="0" w:color="000000"/>
              <w:bottom w:val="single" w:sz="4.6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4.6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4.6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9" w:type="dxa"/>
            <w:tcBorders>
              <w:top w:val="single" w:sz="4.648" w:space="0" w:color="000000"/>
              <w:bottom w:val="single" w:sz="4.640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49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8" w:space="0" w:color="000000"/>
              <w:bottom w:val="single" w:sz="4.640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8" w:space="0" w:color="000000"/>
              <w:bottom w:val="single" w:sz="4.640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4" w:hRule="exact"/>
        </w:trPr>
        <w:tc>
          <w:tcPr>
            <w:tcW w:w="499" w:type="dxa"/>
            <w:tcBorders>
              <w:top w:val="single" w:sz="4.640" w:space="0" w:color="000000"/>
              <w:bottom w:val="single" w:sz="8.472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3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1135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71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134" w:lineRule="exact"/>
              <w:ind w:left="6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4.640" w:space="0" w:color="000000"/>
              <w:bottom w:val="single" w:sz="8.472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4.640" w:space="0" w:color="000000"/>
              <w:bottom w:val="single" w:sz="8.472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4.640" w:space="0" w:color="000000"/>
              <w:bottom w:val="single" w:sz="8.472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4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61" w:hRule="exact"/>
        </w:trPr>
        <w:tc>
          <w:tcPr>
            <w:tcW w:w="5102" w:type="dxa"/>
            <w:gridSpan w:val="2"/>
            <w:tcBorders>
              <w:top w:val="single" w:sz="8.472" w:space="0" w:color="000000"/>
              <w:bottom w:val="single" w:sz="8.48" w:space="0" w:color="000000"/>
              <w:left w:val="single" w:sz="13.2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2275" w:right="226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35" w:type="dxa"/>
            <w:tcBorders>
              <w:top w:val="single" w:sz="8.472" w:space="0" w:color="000000"/>
              <w:bottom w:val="single" w:sz="8.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1" w:type="dxa"/>
            <w:tcBorders>
              <w:top w:val="single" w:sz="8.472" w:space="0" w:color="000000"/>
              <w:bottom w:val="single" w:sz="8.48" w:space="0" w:color="000000"/>
              <w:left w:val="single" w:sz="4.640" w:space="0" w:color="000000"/>
              <w:right w:val="dotted" w:sz="4.656164" w:space="0" w:color="000000"/>
            </w:tcBorders>
          </w:tcPr>
          <w:p>
            <w:pPr>
              <w:spacing w:before="3" w:after="0" w:line="240" w:lineRule="auto"/>
              <w:ind w:left="36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09" w:type="dxa"/>
            <w:tcBorders>
              <w:top w:val="single" w:sz="8.472" w:space="0" w:color="000000"/>
              <w:bottom w:val="single" w:sz="8.48" w:space="0" w:color="000000"/>
              <w:left w:val="dotted" w:sz="4.656164" w:space="0" w:color="000000"/>
              <w:right w:val="dotted" w:sz="4.648789" w:space="0" w:color="000000"/>
            </w:tcBorders>
          </w:tcPr>
          <w:p>
            <w:pPr>
              <w:spacing w:before="3" w:after="0" w:line="240" w:lineRule="auto"/>
              <w:ind w:left="1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74" w:type="dxa"/>
            <w:tcBorders>
              <w:top w:val="single" w:sz="8.472" w:space="0" w:color="000000"/>
              <w:bottom w:val="single" w:sz="8.48" w:space="0" w:color="000000"/>
              <w:left w:val="dotted" w:sz="4.648789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6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90" w:type="dxa"/>
            <w:tcBorders>
              <w:top w:val="single" w:sz="8.472" w:space="0" w:color="000000"/>
              <w:bottom w:val="single" w:sz="8.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21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0" w:footer="0" w:top="640" w:bottom="280" w:left="720" w:right="740"/>
          <w:headerReference w:type="default" r:id="rId7"/>
          <w:pgSz w:w="11920" w:h="16860"/>
        </w:sectPr>
      </w:pPr>
      <w:rPr/>
    </w:p>
    <w:p>
      <w:pPr>
        <w:spacing w:before="77" w:after="0" w:line="240" w:lineRule="auto"/>
        <w:ind w:left="436" w:right="-67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b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.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</w:rPr>
        <w:t>1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.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2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/>
        <w:br w:type="column"/>
      </w:r>
      <w:r>
        <w:rPr>
          <w:sz w:val="26"/>
          <w:szCs w:val="2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54.84pt;margin-top:24.915876pt;width:2.16pt;height:.1pt;mso-position-horizontal-relative:page;mso-position-vertical-relative:paragraph;z-index:-19142" coordorigin="1097,498" coordsize="43,2">
            <v:shape style="position:absolute;left:1097;top:498;width:43;height:2" coordorigin="1097,498" coordsize="43,0" path="m1097,498l1140,498e" filled="f" stroked="t" strokeweight=".581pt" strokecolor="#000000">
              <v:path arrowok="t"/>
            </v:shape>
          </v:group>
          <w10:wrap type="none"/>
        </w:pict>
      </w:r>
      <w:r>
        <w:rPr/>
        <w:pict>
          <v:group style="position:absolute;margin-left:406.320007pt;margin-top:46.276379pt;width:.48pt;height:.1pt;mso-position-horizontal-relative:page;mso-position-vertical-relative:paragraph;z-index:-19141" coordorigin="8126,926" coordsize="10,2">
            <v:shape style="position:absolute;left:8126;top:926;width:10;height:2" coordorigin="8126,926" coordsize="10,0" path="m8126,926l8136,9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6.276379pt;width:.48pt;height:.1pt;mso-position-horizontal-relative:page;mso-position-vertical-relative:paragraph;z-index:-19140" coordorigin="8995,926" coordsize="10,2">
            <v:shape style="position:absolute;left:8995;top:926;width:10;height:2" coordorigin="8995,926" coordsize="10,0" path="m8995,926l9005,9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61.276379pt;width:.48pt;height:.1pt;mso-position-horizontal-relative:page;mso-position-vertical-relative:paragraph;z-index:-19139" coordorigin="8126,1226" coordsize="10,2">
            <v:shape style="position:absolute;left:8126;top:1226;width:10;height:2" coordorigin="8126,1226" coordsize="10,0" path="m8126,1226l8136,12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61.276379pt;width:.48pt;height:.1pt;mso-position-horizontal-relative:page;mso-position-vertical-relative:paragraph;z-index:-19138" coordorigin="8995,1226" coordsize="10,2">
            <v:shape style="position:absolute;left:8995;top:1226;width:10;height:2" coordorigin="8995,1226" coordsize="10,0" path="m8995,1226l9005,12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68.716377pt;width:.48pt;height:.1pt;mso-position-horizontal-relative:page;mso-position-vertical-relative:paragraph;z-index:-19137" coordorigin="8126,1374" coordsize="10,2">
            <v:shape style="position:absolute;left:8126;top:1374;width:10;height:2" coordorigin="8126,1374" coordsize="10,0" path="m8126,1374l8136,13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68.716377pt;width:.48pt;height:.1pt;mso-position-horizontal-relative:page;mso-position-vertical-relative:paragraph;z-index:-19136" coordorigin="8995,1374" coordsize="10,2">
            <v:shape style="position:absolute;left:8995;top:1374;width:10;height:2" coordorigin="8995,1374" coordsize="10,0" path="m8995,1374l9005,13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83.596375pt;width:.48pt;height:.1pt;mso-position-horizontal-relative:page;mso-position-vertical-relative:paragraph;z-index:-19135" coordorigin="8126,1672" coordsize="10,2">
            <v:shape style="position:absolute;left:8126;top:1672;width:10;height:2" coordorigin="8126,1672" coordsize="10,0" path="m8126,1672l8136,16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83.596375pt;width:.48pt;height:.1pt;mso-position-horizontal-relative:page;mso-position-vertical-relative:paragraph;z-index:-19134" coordorigin="8995,1672" coordsize="10,2">
            <v:shape style="position:absolute;left:8995;top:1672;width:10;height:2" coordorigin="8995,1672" coordsize="10,0" path="m8995,1672l9005,167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98.476379pt;width:.48pt;height:.1pt;mso-position-horizontal-relative:page;mso-position-vertical-relative:paragraph;z-index:-19133" coordorigin="8995,1970" coordsize="10,2">
            <v:shape style="position:absolute;left:8995;top:1970;width:10;height:2" coordorigin="8995,1970" coordsize="10,0" path="m8995,1970l9005,19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05.916374pt;width:.48pt;height:.1pt;mso-position-horizontal-relative:page;mso-position-vertical-relative:paragraph;z-index:-19132" coordorigin="8126,2118" coordsize="10,2">
            <v:shape style="position:absolute;left:8126;top:2118;width:10;height:2" coordorigin="8126,2118" coordsize="10,0" path="m8126,2118l8136,21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05.916374pt;width:.48pt;height:.1pt;mso-position-horizontal-relative:page;mso-position-vertical-relative:paragraph;z-index:-19131" coordorigin="8995,2118" coordsize="10,2">
            <v:shape style="position:absolute;left:8995;top:2118;width:10;height:2" coordorigin="8995,2118" coordsize="10,0" path="m8995,2118l9005,21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9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JËS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pgMar w:header="0" w:footer="0" w:top="640" w:bottom="280" w:left="980" w:right="840"/>
          <w:headerReference w:type="default" r:id="rId8"/>
          <w:pgSz w:w="11920" w:h="16860"/>
          <w:cols w:num="2" w:equalWidth="0">
            <w:col w:w="1003" w:space="477"/>
            <w:col w:w="8620"/>
          </w:cols>
        </w:sectPr>
      </w:pPr>
      <w:rPr/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406.320007pt;margin-top:159.359985pt;width:.48pt;height:.1pt;mso-position-horizontal-relative:page;mso-position-vertical-relative:page;z-index:-19130" coordorigin="8126,3187" coordsize="10,2">
            <v:shape style="position:absolute;left:8126;top:3187;width:10;height:2" coordorigin="8126,3187" coordsize="10,0" path="m8126,3187l8136,318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59.359985pt;width:.48pt;height:.1pt;mso-position-horizontal-relative:page;mso-position-vertical-relative:page;z-index:-19129" coordorigin="8995,3187" coordsize="10,2">
            <v:shape style="position:absolute;left:8995;top:3187;width:10;height:2" coordorigin="8995,3187" coordsize="10,0" path="m8995,3187l9005,318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66.799973pt;width:.48pt;height:.1pt;mso-position-horizontal-relative:page;mso-position-vertical-relative:page;z-index:-19128" coordorigin="8126,3336" coordsize="10,2">
            <v:shape style="position:absolute;left:8126;top:3336;width:10;height:2" coordorigin="8126,3336" coordsize="10,0" path="m8126,3336l8136,333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66.799973pt;width:.48pt;height:.1pt;mso-position-horizontal-relative:page;mso-position-vertical-relative:page;z-index:-19127" coordorigin="8995,3336" coordsize="10,2">
            <v:shape style="position:absolute;left:8995;top:3336;width:10;height:2" coordorigin="8995,3336" coordsize="10,0" path="m8995,3336l9005,333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74.239975pt;width:.48pt;height:.1pt;mso-position-horizontal-relative:page;mso-position-vertical-relative:page;z-index:-19126" coordorigin="8126,3485" coordsize="10,2">
            <v:shape style="position:absolute;left:8126;top:3485;width:10;height:2" coordorigin="8126,3485" coordsize="10,0" path="m8126,3485l8136,348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74.239975pt;width:.48pt;height:.1pt;mso-position-horizontal-relative:page;mso-position-vertical-relative:page;z-index:-19125" coordorigin="8995,3485" coordsize="10,2">
            <v:shape style="position:absolute;left:8995;top:3485;width:10;height:2" coordorigin="8995,3485" coordsize="10,0" path="m8995,3485l9005,348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81.679977pt;width:.48pt;height:.1pt;mso-position-horizontal-relative:page;mso-position-vertical-relative:page;z-index:-19124" coordorigin="8126,3634" coordsize="10,2">
            <v:shape style="position:absolute;left:8126;top:3634;width:10;height:2" coordorigin="8126,3634" coordsize="10,0" path="m8126,3634l8136,36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81.679977pt;width:.48pt;height:.1pt;mso-position-horizontal-relative:page;mso-position-vertical-relative:page;z-index:-19123" coordorigin="8995,3634" coordsize="10,2">
            <v:shape style="position:absolute;left:8995;top:3634;width:10;height:2" coordorigin="8995,3634" coordsize="10,0" path="m8995,3634l9005,36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89.239975pt;width:.48pt;height:.1pt;mso-position-horizontal-relative:page;mso-position-vertical-relative:page;z-index:-19122" coordorigin="8126,3785" coordsize="10,2">
            <v:shape style="position:absolute;left:8126;top:3785;width:10;height:2" coordorigin="8126,3785" coordsize="10,0" path="m8126,3785l8136,378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89.239975pt;width:.48pt;height:.1pt;mso-position-horizontal-relative:page;mso-position-vertical-relative:page;z-index:-19121" coordorigin="8995,3785" coordsize="10,2">
            <v:shape style="position:absolute;left:8995;top:3785;width:10;height:2" coordorigin="8995,3785" coordsize="10,0" path="m8995,3785l9005,378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96.679977pt;width:.48pt;height:.1pt;mso-position-horizontal-relative:page;mso-position-vertical-relative:page;z-index:-19120" coordorigin="8126,3934" coordsize="10,2">
            <v:shape style="position:absolute;left:8126;top:3934;width:10;height:2" coordorigin="8126,3934" coordsize="10,0" path="m8126,3934l8136,39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96.679977pt;width:.48pt;height:.1pt;mso-position-horizontal-relative:page;mso-position-vertical-relative:page;z-index:-19119" coordorigin="8995,3934" coordsize="10,2">
            <v:shape style="position:absolute;left:8995;top:3934;width:10;height:2" coordorigin="8995,3934" coordsize="10,0" path="m8995,3934l9005,39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11.559982pt;width:.48pt;height:.1pt;mso-position-horizontal-relative:page;mso-position-vertical-relative:page;z-index:-19118" coordorigin="8995,4231" coordsize="10,2">
            <v:shape style="position:absolute;left:8995;top:4231;width:10;height:2" coordorigin="8995,4231" coordsize="10,0" path="m8995,4231l9005,423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18.999985pt;width:.48pt;height:.1pt;mso-position-horizontal-relative:page;mso-position-vertical-relative:page;z-index:-19117" coordorigin="8126,4380" coordsize="10,2">
            <v:shape style="position:absolute;left:8126;top:4380;width:10;height:2" coordorigin="8126,4380" coordsize="10,0" path="m8126,4380l8136,438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18.999985pt;width:.48pt;height:.1pt;mso-position-horizontal-relative:page;mso-position-vertical-relative:page;z-index:-19116" coordorigin="8995,4380" coordsize="10,2">
            <v:shape style="position:absolute;left:8995;top:4380;width:10;height:2" coordorigin="8995,4380" coordsize="10,0" path="m8995,4380l9005,438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26.439972pt;width:.48pt;height:.1pt;mso-position-horizontal-relative:page;mso-position-vertical-relative:page;z-index:-19115" coordorigin="8126,4529" coordsize="10,2">
            <v:shape style="position:absolute;left:8126;top:4529;width:10;height:2" coordorigin="8126,4529" coordsize="10,0" path="m8126,4529l8136,452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26.439972pt;width:.48pt;height:.1pt;mso-position-horizontal-relative:page;mso-position-vertical-relative:page;z-index:-19114" coordorigin="8995,4529" coordsize="10,2">
            <v:shape style="position:absolute;left:8995;top:4529;width:10;height:2" coordorigin="8995,4529" coordsize="10,0" path="m8995,4529l9005,452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33.879974pt;width:.48pt;height:.1pt;mso-position-horizontal-relative:page;mso-position-vertical-relative:page;z-index:-19113" coordorigin="8126,4678" coordsize="10,2">
            <v:shape style="position:absolute;left:8126;top:4678;width:10;height:2" coordorigin="8126,4678" coordsize="10,0" path="m8126,4678l8136,467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33.879974pt;width:.48pt;height:.1pt;mso-position-horizontal-relative:page;mso-position-vertical-relative:page;z-index:-19112" coordorigin="8995,4678" coordsize="10,2">
            <v:shape style="position:absolute;left:8995;top:4678;width:10;height:2" coordorigin="8995,4678" coordsize="10,0" path="m8995,4678l9005,467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41.319977pt;width:.48pt;height:.1pt;mso-position-horizontal-relative:page;mso-position-vertical-relative:page;z-index:-19111" coordorigin="8126,4826" coordsize="10,2">
            <v:shape style="position:absolute;left:8126;top:4826;width:10;height:2" coordorigin="8126,4826" coordsize="10,0" path="m8126,4826l8136,48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41.319977pt;width:.48pt;height:.1pt;mso-position-horizontal-relative:page;mso-position-vertical-relative:page;z-index:-19110" coordorigin="8995,4826" coordsize="10,2">
            <v:shape style="position:absolute;left:8995;top:4826;width:10;height:2" coordorigin="8995,4826" coordsize="10,0" path="m8995,4826l9005,482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48.759979pt;width:.48pt;height:.1pt;mso-position-horizontal-relative:page;mso-position-vertical-relative:page;z-index:-19109" coordorigin="8126,4975" coordsize="10,2">
            <v:shape style="position:absolute;left:8126;top:4975;width:10;height:2" coordorigin="8126,4975" coordsize="10,0" path="m8126,4975l8136,497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48.759979pt;width:.48pt;height:.1pt;mso-position-horizontal-relative:page;mso-position-vertical-relative:page;z-index:-19108" coordorigin="8995,4975" coordsize="10,2">
            <v:shape style="position:absolute;left:8995;top:4975;width:10;height:2" coordorigin="8995,4975" coordsize="10,0" path="m8995,4975l9005,497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56.199982pt;width:.48pt;height:.1pt;mso-position-horizontal-relative:page;mso-position-vertical-relative:page;z-index:-19107" coordorigin="8126,5124" coordsize="10,2">
            <v:shape style="position:absolute;left:8126;top:5124;width:10;height:2" coordorigin="8126,5124" coordsize="10,0" path="m8126,5124l8136,512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56.199982pt;width:.48pt;height:.1pt;mso-position-horizontal-relative:page;mso-position-vertical-relative:page;z-index:-19106" coordorigin="8995,5124" coordsize="10,2">
            <v:shape style="position:absolute;left:8995;top:5124;width:10;height:2" coordorigin="8995,5124" coordsize="10,0" path="m8995,5124l9005,512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63.639984pt;width:.48pt;height:.1pt;mso-position-horizontal-relative:page;mso-position-vertical-relative:page;z-index:-19105" coordorigin="8126,5273" coordsize="10,2">
            <v:shape style="position:absolute;left:8126;top:5273;width:10;height:2" coordorigin="8126,5273" coordsize="10,0" path="m8126,5273l8136,527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63.639984pt;width:.48pt;height:.1pt;mso-position-horizontal-relative:page;mso-position-vertical-relative:page;z-index:-19104" coordorigin="8995,5273" coordsize="10,2">
            <v:shape style="position:absolute;left:8995;top:5273;width:10;height:2" coordorigin="8995,5273" coordsize="10,0" path="m8995,5273l9005,527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71.079987pt;width:.48pt;height:.1pt;mso-position-horizontal-relative:page;mso-position-vertical-relative:page;z-index:-19103" coordorigin="8126,5422" coordsize="10,2">
            <v:shape style="position:absolute;left:8126;top:5422;width:10;height:2" coordorigin="8126,5422" coordsize="10,0" path="m8126,5422l8136,54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71.079987pt;width:.48pt;height:.1pt;mso-position-horizontal-relative:page;mso-position-vertical-relative:page;z-index:-19102" coordorigin="8995,5422" coordsize="10,2">
            <v:shape style="position:absolute;left:8995;top:5422;width:10;height:2" coordorigin="8995,5422" coordsize="10,0" path="m8995,5422l9005,54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78.639984pt;width:.48pt;height:.1pt;mso-position-horizontal-relative:page;mso-position-vertical-relative:page;z-index:-19101" coordorigin="8126,5573" coordsize="10,2">
            <v:shape style="position:absolute;left:8126;top:5573;width:10;height:2" coordorigin="8126,5573" coordsize="10,0" path="m8126,5573l8136,557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78.639984pt;width:.48pt;height:.1pt;mso-position-horizontal-relative:page;mso-position-vertical-relative:page;z-index:-19100" coordorigin="8995,5573" coordsize="10,2">
            <v:shape style="position:absolute;left:8995;top:5573;width:10;height:2" coordorigin="8995,5573" coordsize="10,0" path="m8995,5573l9005,557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86.079987pt;width:.48pt;height:.1pt;mso-position-horizontal-relative:page;mso-position-vertical-relative:page;z-index:-19099" coordorigin="8126,5722" coordsize="10,2">
            <v:shape style="position:absolute;left:8126;top:5722;width:10;height:2" coordorigin="8126,5722" coordsize="10,0" path="m8126,5722l8136,57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86.079987pt;width:.48pt;height:.1pt;mso-position-horizontal-relative:page;mso-position-vertical-relative:page;z-index:-19098" coordorigin="8995,5722" coordsize="10,2">
            <v:shape style="position:absolute;left:8995;top:5722;width:10;height:2" coordorigin="8995,5722" coordsize="10,0" path="m8995,5722l9005,572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00.960083pt;width:.48pt;height:.1pt;mso-position-horizontal-relative:page;mso-position-vertical-relative:page;z-index:-19097" coordorigin="8126,6019" coordsize="10,2">
            <v:shape style="position:absolute;left:8126;top:6019;width:10;height:2" coordorigin="8126,6019" coordsize="10,0" path="m8126,6019l8136,601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00.960083pt;width:.48pt;height:.1pt;mso-position-horizontal-relative:page;mso-position-vertical-relative:page;z-index:-19096" coordorigin="8995,6019" coordsize="10,2">
            <v:shape style="position:absolute;left:8995;top:6019;width:10;height:2" coordorigin="8995,6019" coordsize="10,0" path="m8995,6019l9005,601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08.399963pt;width:.48pt;height:.1pt;mso-position-horizontal-relative:page;mso-position-vertical-relative:page;z-index:-19095" coordorigin="8126,6168" coordsize="10,2">
            <v:shape style="position:absolute;left:8126;top:6168;width:10;height:2" coordorigin="8126,6168" coordsize="10,0" path="m8126,6168l8136,61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08.399963pt;width:.48pt;height:.1pt;mso-position-horizontal-relative:page;mso-position-vertical-relative:page;z-index:-19094" coordorigin="8995,6168" coordsize="10,2">
            <v:shape style="position:absolute;left:8995;top:6168;width:10;height:2" coordorigin="8995,6168" coordsize="10,0" path="m8995,6168l9005,61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15.840088pt;width:.48pt;height:.1pt;mso-position-horizontal-relative:page;mso-position-vertical-relative:page;z-index:-19093" coordorigin="8126,6317" coordsize="10,2">
            <v:shape style="position:absolute;left:8126;top:6317;width:10;height:2" coordorigin="8126,6317" coordsize="10,0" path="m8126,6317l8136,631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15.840088pt;width:.48pt;height:.1pt;mso-position-horizontal-relative:page;mso-position-vertical-relative:page;z-index:-19092" coordorigin="8995,6317" coordsize="10,2">
            <v:shape style="position:absolute;left:8995;top:6317;width:10;height:2" coordorigin="8995,6317" coordsize="10,0" path="m8995,6317l9005,631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23.279968pt;width:.48pt;height:.1pt;mso-position-horizontal-relative:page;mso-position-vertical-relative:page;z-index:-19091" coordorigin="8126,6466" coordsize="10,2">
            <v:shape style="position:absolute;left:8126;top:6466;width:10;height:2" coordorigin="8126,6466" coordsize="10,0" path="m8126,6466l8136,64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23.279968pt;width:.48pt;height:.1pt;mso-position-horizontal-relative:page;mso-position-vertical-relative:page;z-index:-19090" coordorigin="8995,6466" coordsize="10,2">
            <v:shape style="position:absolute;left:8995;top:6466;width:10;height:2" coordorigin="8995,6466" coordsize="10,0" path="m8995,6466l9005,64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30.719971pt;width:.48pt;height:.1pt;mso-position-horizontal-relative:page;mso-position-vertical-relative:page;z-index:-19089" coordorigin="8126,6614" coordsize="10,2">
            <v:shape style="position:absolute;left:8126;top:6614;width:10;height:2" coordorigin="8126,6614" coordsize="10,0" path="m8126,6614l8136,66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30.719971pt;width:.48pt;height:.1pt;mso-position-horizontal-relative:page;mso-position-vertical-relative:page;z-index:-19088" coordorigin="8995,6614" coordsize="10,2">
            <v:shape style="position:absolute;left:8995;top:6614;width:10;height:2" coordorigin="8995,6614" coordsize="10,0" path="m8995,6614l9005,66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38.159973pt;width:.48pt;height:.1pt;mso-position-horizontal-relative:page;mso-position-vertical-relative:page;z-index:-19087" coordorigin="8126,6763" coordsize="10,2">
            <v:shape style="position:absolute;left:8126;top:6763;width:10;height:2" coordorigin="8126,6763" coordsize="10,0" path="m8126,6763l8136,676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38.159973pt;width:.48pt;height:.1pt;mso-position-horizontal-relative:page;mso-position-vertical-relative:page;z-index:-19086" coordorigin="8995,6763" coordsize="10,2">
            <v:shape style="position:absolute;left:8995;top:6763;width:10;height:2" coordorigin="8995,6763" coordsize="10,0" path="m8995,6763l9005,676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45.599976pt;width:.48pt;height:.1pt;mso-position-horizontal-relative:page;mso-position-vertical-relative:page;z-index:-19085" coordorigin="8126,6912" coordsize="10,2">
            <v:shape style="position:absolute;left:8126;top:6912;width:10;height:2" coordorigin="8126,6912" coordsize="10,0" path="m8126,6912l8136,691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45.599976pt;width:.48pt;height:.1pt;mso-position-horizontal-relative:page;mso-position-vertical-relative:page;z-index:-19084" coordorigin="8995,6912" coordsize="10,2">
            <v:shape style="position:absolute;left:8995;top:6912;width:10;height:2" coordorigin="8995,6912" coordsize="10,0" path="m8995,6912l9005,691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53.039978pt;width:.48pt;height:.1pt;mso-position-horizontal-relative:page;mso-position-vertical-relative:page;z-index:-19083" coordorigin="8126,7061" coordsize="10,2">
            <v:shape style="position:absolute;left:8126;top:7061;width:10;height:2" coordorigin="8126,7061" coordsize="10,0" path="m8126,7061l8136,70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53.039978pt;width:.48pt;height:.1pt;mso-position-horizontal-relative:page;mso-position-vertical-relative:page;z-index:-19082" coordorigin="8995,7061" coordsize="10,2">
            <v:shape style="position:absolute;left:8995;top:7061;width:10;height:2" coordorigin="8995,7061" coordsize="10,0" path="m8995,7061l9005,70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60.47998pt;width:.48pt;height:.1pt;mso-position-horizontal-relative:page;mso-position-vertical-relative:page;z-index:-19081" coordorigin="8126,7210" coordsize="10,2">
            <v:shape style="position:absolute;left:8126;top:7210;width:10;height:2" coordorigin="8126,7210" coordsize="10,0" path="m8126,7210l8136,72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60.47998pt;width:.48pt;height:.1pt;mso-position-horizontal-relative:page;mso-position-vertical-relative:page;z-index:-19080" coordorigin="8995,7210" coordsize="10,2">
            <v:shape style="position:absolute;left:8995;top:7210;width:10;height:2" coordorigin="8995,7210" coordsize="10,0" path="m8995,7210l9005,72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68.039978pt;width:.48pt;height:.1pt;mso-position-horizontal-relative:page;mso-position-vertical-relative:page;z-index:-19079" coordorigin="8126,7361" coordsize="10,2">
            <v:shape style="position:absolute;left:8126;top:7361;width:10;height:2" coordorigin="8126,7361" coordsize="10,0" path="m8126,7361l8136,73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68.039978pt;width:.48pt;height:.1pt;mso-position-horizontal-relative:page;mso-position-vertical-relative:page;z-index:-19078" coordorigin="8995,7361" coordsize="10,2">
            <v:shape style="position:absolute;left:8995;top:7361;width:10;height:2" coordorigin="8995,7361" coordsize="10,0" path="m8995,7361l9005,736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75.47998pt;width:.48pt;height:.1pt;mso-position-horizontal-relative:page;mso-position-vertical-relative:page;z-index:-19077" coordorigin="8126,7510" coordsize="10,2">
            <v:shape style="position:absolute;left:8126;top:7510;width:10;height:2" coordorigin="8126,7510" coordsize="10,0" path="m8126,7510l8136,75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75.47998pt;width:.48pt;height:.1pt;mso-position-horizontal-relative:page;mso-position-vertical-relative:page;z-index:-19076" coordorigin="8995,7510" coordsize="10,2">
            <v:shape style="position:absolute;left:8995;top:7510;width:10;height:2" coordorigin="8995,7510" coordsize="10,0" path="m8995,7510l9005,751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82.919983pt;width:.48pt;height:.1pt;mso-position-horizontal-relative:page;mso-position-vertical-relative:page;z-index:-19075" coordorigin="8126,7658" coordsize="10,2">
            <v:shape style="position:absolute;left:8126;top:7658;width:10;height:2" coordorigin="8126,7658" coordsize="10,0" path="m8126,7658l8136,76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82.919983pt;width:.48pt;height:.1pt;mso-position-horizontal-relative:page;mso-position-vertical-relative:page;z-index:-19074" coordorigin="8995,7658" coordsize="10,2">
            <v:shape style="position:absolute;left:8995;top:7658;width:10;height:2" coordorigin="8995,7658" coordsize="10,0" path="m8995,7658l9005,765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90.359985pt;width:.48pt;height:.1pt;mso-position-horizontal-relative:page;mso-position-vertical-relative:page;z-index:-19073" coordorigin="8126,7807" coordsize="10,2">
            <v:shape style="position:absolute;left:8126;top:7807;width:10;height:2" coordorigin="8126,7807" coordsize="10,0" path="m8126,7807l8136,780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90.359985pt;width:.48pt;height:.1pt;mso-position-horizontal-relative:page;mso-position-vertical-relative:page;z-index:-19072" coordorigin="8995,7807" coordsize="10,2">
            <v:shape style="position:absolute;left:8995;top:7807;width:10;height:2" coordorigin="8995,7807" coordsize="10,0" path="m8995,7807l9005,780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05.23999pt;width:.48pt;height:.1pt;mso-position-horizontal-relative:page;mso-position-vertical-relative:page;z-index:-19071" coordorigin="8126,8105" coordsize="10,2">
            <v:shape style="position:absolute;left:8126;top:8105;width:10;height:2" coordorigin="8126,8105" coordsize="10,0" path="m8126,8105l8136,810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05.23999pt;width:.48pt;height:.1pt;mso-position-horizontal-relative:page;mso-position-vertical-relative:page;z-index:-19070" coordorigin="8995,8105" coordsize="10,2">
            <v:shape style="position:absolute;left:8995;top:8105;width:10;height:2" coordorigin="8995,8105" coordsize="10,0" path="m8995,8105l9005,810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12.679993pt;width:.48pt;height:.1pt;mso-position-horizontal-relative:page;mso-position-vertical-relative:page;z-index:-19069" coordorigin="8126,8254" coordsize="10,2">
            <v:shape style="position:absolute;left:8126;top:8254;width:10;height:2" coordorigin="8126,8254" coordsize="10,0" path="m8126,8254l8136,82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12.679993pt;width:.48pt;height:.1pt;mso-position-horizontal-relative:page;mso-position-vertical-relative:page;z-index:-19068" coordorigin="8995,8254" coordsize="10,2">
            <v:shape style="position:absolute;left:8995;top:8254;width:10;height:2" coordorigin="8995,8254" coordsize="10,0" path="m8995,8254l9005,825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20.119965pt;width:.48pt;height:.1pt;mso-position-horizontal-relative:page;mso-position-vertical-relative:page;z-index:-19067" coordorigin="8126,8402" coordsize="10,2">
            <v:shape style="position:absolute;left:8126;top:8402;width:10;height:2" coordorigin="8126,8402" coordsize="10,0" path="m8126,8402l8136,84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20.119965pt;width:.48pt;height:.1pt;mso-position-horizontal-relative:page;mso-position-vertical-relative:page;z-index:-19066" coordorigin="8995,8402" coordsize="10,2">
            <v:shape style="position:absolute;left:8995;top:8402;width:10;height:2" coordorigin="8995,8402" coordsize="10,0" path="m8995,8402l9005,840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27.559967pt;width:.48pt;height:.1pt;mso-position-horizontal-relative:page;mso-position-vertical-relative:page;z-index:-19065" coordorigin="8126,8551" coordsize="10,2">
            <v:shape style="position:absolute;left:8126;top:8551;width:10;height:2" coordorigin="8126,8551" coordsize="10,0" path="m8126,8551l8136,855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27.559967pt;width:.48pt;height:.1pt;mso-position-horizontal-relative:page;mso-position-vertical-relative:page;z-index:-19064" coordorigin="8995,8551" coordsize="10,2">
            <v:shape style="position:absolute;left:8995;top:8551;width:10;height:2" coordorigin="8995,8551" coordsize="10,0" path="m8995,8551l9005,855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34.999969pt;width:.48pt;height:.1pt;mso-position-horizontal-relative:page;mso-position-vertical-relative:page;z-index:-19063" coordorigin="8126,8700" coordsize="10,2">
            <v:shape style="position:absolute;left:8126;top:8700;width:10;height:2" coordorigin="8126,8700" coordsize="10,0" path="m8126,8700l8136,870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34.999969pt;width:.48pt;height:.1pt;mso-position-horizontal-relative:page;mso-position-vertical-relative:page;z-index:-19062" coordorigin="8995,8700" coordsize="10,2">
            <v:shape style="position:absolute;left:8995;top:8700;width:10;height:2" coordorigin="8995,8700" coordsize="10,0" path="m8995,8700l9005,870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42.439972pt;width:.48pt;height:.1pt;mso-position-horizontal-relative:page;mso-position-vertical-relative:page;z-index:-19061" coordorigin="8126,8849" coordsize="10,2">
            <v:shape style="position:absolute;left:8126;top:8849;width:10;height:2" coordorigin="8126,8849" coordsize="10,0" path="m8126,8849l8136,88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42.439972pt;width:.48pt;height:.1pt;mso-position-horizontal-relative:page;mso-position-vertical-relative:page;z-index:-19060" coordorigin="8995,8849" coordsize="10,2">
            <v:shape style="position:absolute;left:8995;top:8849;width:10;height:2" coordorigin="8995,8849" coordsize="10,0" path="m8995,8849l9005,88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64.879974pt;width:.48pt;height:.1pt;mso-position-horizontal-relative:page;mso-position-vertical-relative:page;z-index:-19059" coordorigin="8126,9298" coordsize="10,2">
            <v:shape style="position:absolute;left:8126;top:9298;width:10;height:2" coordorigin="8126,9298" coordsize="10,0" path="m8126,9298l8136,92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64.879974pt;width:.48pt;height:.1pt;mso-position-horizontal-relative:page;mso-position-vertical-relative:page;z-index:-19058" coordorigin="8995,9298" coordsize="10,2">
            <v:shape style="position:absolute;left:8995;top:9298;width:10;height:2" coordorigin="8995,9298" coordsize="10,0" path="m8995,9298l9005,929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72.319977pt;width:.48pt;height:.1pt;mso-position-horizontal-relative:page;mso-position-vertical-relative:page;z-index:-19057" coordorigin="8126,9446" coordsize="10,2">
            <v:shape style="position:absolute;left:8126;top:9446;width:10;height:2" coordorigin="8126,9446" coordsize="10,0" path="m8126,9446l8136,94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72.319977pt;width:.48pt;height:.1pt;mso-position-horizontal-relative:page;mso-position-vertical-relative:page;z-index:-19056" coordorigin="8995,9446" coordsize="10,2">
            <v:shape style="position:absolute;left:8995;top:9446;width:10;height:2" coordorigin="8995,9446" coordsize="10,0" path="m8995,9446l9005,944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87.199982pt;width:.48pt;height:.1pt;mso-position-horizontal-relative:page;mso-position-vertical-relative:page;z-index:-19055" coordorigin="8126,9744" coordsize="10,2">
            <v:shape style="position:absolute;left:8126;top:9744;width:10;height:2" coordorigin="8126,9744" coordsize="10,0" path="m8126,9744l8136,97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87.199982pt;width:.48pt;height:.1pt;mso-position-horizontal-relative:page;mso-position-vertical-relative:page;z-index:-19054" coordorigin="8995,9744" coordsize="10,2">
            <v:shape style="position:absolute;left:8995;top:9744;width:10;height:2" coordorigin="8995,9744" coordsize="10,0" path="m8995,9744l9005,97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94.639984pt;width:.48pt;height:.1pt;mso-position-horizontal-relative:page;mso-position-vertical-relative:page;z-index:-19053" coordorigin="8126,9893" coordsize="10,2">
            <v:shape style="position:absolute;left:8126;top:9893;width:10;height:2" coordorigin="8126,9893" coordsize="10,0" path="m8126,9893l8136,98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94.639984pt;width:.48pt;height:.1pt;mso-position-horizontal-relative:page;mso-position-vertical-relative:page;z-index:-19052" coordorigin="8995,9893" coordsize="10,2">
            <v:shape style="position:absolute;left:8995;top:9893;width:10;height:2" coordorigin="8995,9893" coordsize="10,0" path="m8995,9893l9005,98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02.079987pt;width:.48pt;height:.1pt;mso-position-horizontal-relative:page;mso-position-vertical-relative:page;z-index:-19051" coordorigin="8126,10042" coordsize="10,2">
            <v:shape style="position:absolute;left:8126;top:10042;width:10;height:2" coordorigin="8126,10042" coordsize="10,0" path="m8126,10042l8136,100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02.079987pt;width:.48pt;height:.1pt;mso-position-horizontal-relative:page;mso-position-vertical-relative:page;z-index:-19050" coordorigin="8995,10042" coordsize="10,2">
            <v:shape style="position:absolute;left:8995;top:10042;width:10;height:2" coordorigin="8995,10042" coordsize="10,0" path="m8995,10042l9005,1004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09.519989pt;width:.48pt;height:.1pt;mso-position-horizontal-relative:page;mso-position-vertical-relative:page;z-index:-19049" coordorigin="8126,10190" coordsize="10,2">
            <v:shape style="position:absolute;left:8126;top:10190;width:10;height:2" coordorigin="8126,10190" coordsize="10,0" path="m8126,10190l8136,101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09.519989pt;width:.48pt;height:.1pt;mso-position-horizontal-relative:page;mso-position-vertical-relative:page;z-index:-19048" coordorigin="8995,10190" coordsize="10,2">
            <v:shape style="position:absolute;left:8995;top:10190;width:10;height:2" coordorigin="8995,10190" coordsize="10,0" path="m8995,10190l9005,1019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16.959961pt;width:.48pt;height:.1pt;mso-position-horizontal-relative:page;mso-position-vertical-relative:page;z-index:-19047" coordorigin="8126,10339" coordsize="10,2">
            <v:shape style="position:absolute;left:8126;top:10339;width:10;height:2" coordorigin="8126,10339" coordsize="10,0" path="m8126,10339l8136,1033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16.959961pt;width:.48pt;height:.1pt;mso-position-horizontal-relative:page;mso-position-vertical-relative:page;z-index:-19046" coordorigin="8995,10339" coordsize="10,2">
            <v:shape style="position:absolute;left:8995;top:10339;width:10;height:2" coordorigin="8995,10339" coordsize="10,0" path="m8995,10339l9005,1033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24.399963pt;width:.48pt;height:.1pt;mso-position-horizontal-relative:page;mso-position-vertical-relative:page;z-index:-19045" coordorigin="8126,10488" coordsize="10,2">
            <v:shape style="position:absolute;left:8126;top:10488;width:10;height:2" coordorigin="8126,10488" coordsize="10,0" path="m8126,10488l8136,104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24.399963pt;width:.48pt;height:.1pt;mso-position-horizontal-relative:page;mso-position-vertical-relative:page;z-index:-19044" coordorigin="8995,10488" coordsize="10,2">
            <v:shape style="position:absolute;left:8995;top:10488;width:10;height:2" coordorigin="8995,10488" coordsize="10,0" path="m8995,10488l9005,104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31.839966pt;width:.48pt;height:.1pt;mso-position-horizontal-relative:page;mso-position-vertical-relative:page;z-index:-19043" coordorigin="8126,10637" coordsize="10,2">
            <v:shape style="position:absolute;left:8126;top:10637;width:10;height:2" coordorigin="8126,10637" coordsize="10,0" path="m8126,10637l8136,1063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31.839966pt;width:.48pt;height:.1pt;mso-position-horizontal-relative:page;mso-position-vertical-relative:page;z-index:-19042" coordorigin="8995,10637" coordsize="10,2">
            <v:shape style="position:absolute;left:8995;top:10637;width:10;height:2" coordorigin="8995,10637" coordsize="10,0" path="m8995,10637l9005,1063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39.279968pt;width:.48pt;height:.1pt;mso-position-horizontal-relative:page;mso-position-vertical-relative:page;z-index:-19041" coordorigin="8126,10786" coordsize="10,2">
            <v:shape style="position:absolute;left:8126;top:10786;width:10;height:2" coordorigin="8126,10786" coordsize="10,0" path="m8126,10786l8136,107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39.279968pt;width:.48pt;height:.1pt;mso-position-horizontal-relative:page;mso-position-vertical-relative:page;z-index:-19040" coordorigin="8995,10786" coordsize="10,2">
            <v:shape style="position:absolute;left:8995;top:10786;width:10;height:2" coordorigin="8995,10786" coordsize="10,0" path="m8995,10786l9005,107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61.719971pt;width:.48pt;height:.1pt;mso-position-horizontal-relative:page;mso-position-vertical-relative:page;z-index:-19039" coordorigin="8126,11234" coordsize="10,2">
            <v:shape style="position:absolute;left:8126;top:11234;width:10;height:2" coordorigin="8126,11234" coordsize="10,0" path="m8126,11234l8136,112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61.719971pt;width:.48pt;height:.1pt;mso-position-horizontal-relative:page;mso-position-vertical-relative:page;z-index:-19038" coordorigin="8995,11234" coordsize="10,2">
            <v:shape style="position:absolute;left:8995;top:11234;width:10;height:2" coordorigin="8995,11234" coordsize="10,0" path="m8995,11234l9005,112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69.159973pt;width:.48pt;height:.1pt;mso-position-horizontal-relative:page;mso-position-vertical-relative:page;z-index:-19037" coordorigin="8126,11383" coordsize="10,2">
            <v:shape style="position:absolute;left:8126;top:11383;width:10;height:2" coordorigin="8126,11383" coordsize="10,0" path="m8126,11383l8136,113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69.159973pt;width:.48pt;height:.1pt;mso-position-horizontal-relative:page;mso-position-vertical-relative:page;z-index:-19036" coordorigin="8995,11383" coordsize="10,2">
            <v:shape style="position:absolute;left:8995;top:11383;width:10;height:2" coordorigin="8995,11383" coordsize="10,0" path="m8995,11383l9005,1138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76.599976pt;width:.48pt;height:.1pt;mso-position-horizontal-relative:page;mso-position-vertical-relative:page;z-index:-19035" coordorigin="8126,11532" coordsize="10,2">
            <v:shape style="position:absolute;left:8126;top:11532;width:10;height:2" coordorigin="8126,11532" coordsize="10,0" path="m8126,11532l8136,115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76.599976pt;width:.48pt;height:.1pt;mso-position-horizontal-relative:page;mso-position-vertical-relative:page;z-index:-19034" coordorigin="8995,11532" coordsize="10,2">
            <v:shape style="position:absolute;left:8995;top:11532;width:10;height:2" coordorigin="8995,11532" coordsize="10,0" path="m8995,11532l9005,115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84.039978pt;width:.48pt;height:.1pt;mso-position-horizontal-relative:page;mso-position-vertical-relative:page;z-index:-19033" coordorigin="8126,11681" coordsize="10,2">
            <v:shape style="position:absolute;left:8126;top:11681;width:10;height:2" coordorigin="8126,11681" coordsize="10,0" path="m8126,11681l8136,1168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84.039978pt;width:.48pt;height:.1pt;mso-position-horizontal-relative:page;mso-position-vertical-relative:page;z-index:-19032" coordorigin="8995,11681" coordsize="10,2">
            <v:shape style="position:absolute;left:8995;top:11681;width:10;height:2" coordorigin="8995,11681" coordsize="10,0" path="m8995,11681l9005,11681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sz w:val="14"/>
          <w:szCs w:val="1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8.599997" w:type="dxa"/>
      </w:tblPr>
      <w:tblGrid/>
      <w:tr>
        <w:trPr>
          <w:trHeight w:val="149" w:hRule="exact"/>
        </w:trPr>
        <w:tc>
          <w:tcPr>
            <w:tcW w:w="497" w:type="dxa"/>
            <w:vMerge w:val="restart"/>
            <w:tcBorders>
              <w:top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2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134" w:lineRule="exact"/>
              <w:ind w:left="11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134" w:lineRule="exact"/>
              <w:ind w:left="1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rogr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vMerge w:val="restart"/>
            <w:tcBorders>
              <w:top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134" w:lineRule="exact"/>
              <w:ind w:left="273" w:right="136" w:firstLine="-9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731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8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vMerge w:val="restart"/>
            <w:tcBorders>
              <w:top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9" w:after="0" w:line="134" w:lineRule="exact"/>
              <w:ind w:left="147" w:right="124" w:firstLine="-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278" w:hRule="exact"/>
        </w:trPr>
        <w:tc>
          <w:tcPr>
            <w:tcW w:w="497" w:type="dxa"/>
            <w:vMerge/>
            <w:tcBorders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4606" w:type="dxa"/>
            <w:vMerge/>
            <w:tcBorders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996" w:type="dxa"/>
            <w:vMerge/>
            <w:tcBorders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0" w:after="0" w:line="134" w:lineRule="exact"/>
              <w:ind w:left="2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  <w:p>
            <w:pPr>
              <w:spacing w:before="0" w:after="0" w:line="133" w:lineRule="exact"/>
              <w:ind w:left="1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0" w:after="0" w:line="134" w:lineRule="exact"/>
              <w:ind w:left="138" w:right="11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  <w:p>
            <w:pPr>
              <w:spacing w:before="0" w:after="0" w:line="133" w:lineRule="exact"/>
              <w:ind w:left="287" w:right="26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126" w:right="10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left="227" w:right="20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b/>
                <w:bCs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vMerge/>
            <w:tcBorders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8" w:right="16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240" w:lineRule="auto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84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igjv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4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330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530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4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2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4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bro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4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illi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84" w:right="16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2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28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2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2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2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3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565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0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omise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7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958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488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771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769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4" w:right="144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vil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60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390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240" w:lineRule="auto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780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0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se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7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990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0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882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240" w:lineRule="auto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60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sise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1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750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750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çe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54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0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2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323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240" w:lineRule="auto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1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1" w:after="0" w:line="240" w:lineRule="auto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0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090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908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left="3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efe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8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60" w:right="14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35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0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360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38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497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4606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4" w:lineRule="exact"/>
              <w:ind w:left="1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996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14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dotted" w:sz="4.641250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4.640" w:space="0" w:color="000000"/>
              <w:bottom w:val="single" w:sz="4.648" w:space="0" w:color="000000"/>
              <w:left w:val="dotted" w:sz="4.641250" w:space="0" w:color="000000"/>
              <w:right w:val="dotted" w:sz="4.648" w:space="0" w:color="000000"/>
            </w:tcBorders>
          </w:tcPr>
          <w:p>
            <w:pPr>
              <w:spacing w:before="3" w:after="0" w:line="134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dotted" w:sz="4.6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9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4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874" w:hRule="exact"/>
        </w:trPr>
        <w:tc>
          <w:tcPr>
            <w:tcW w:w="9828" w:type="dxa"/>
            <w:gridSpan w:val="7"/>
            <w:tcBorders>
              <w:top w:val="single" w:sz="4.648" w:space="0" w:color="000000"/>
              <w:bottom w:val="dotted" w:sz="3.84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type w:val="continuous"/>
          <w:pgSz w:w="11920" w:h="16860"/>
          <w:pgMar w:top="640" w:bottom="280" w:left="980" w:right="840"/>
        </w:sectPr>
      </w:pPr>
      <w:rPr/>
    </w:p>
    <w:p>
      <w:pPr>
        <w:spacing w:before="79" w:after="0" w:line="240" w:lineRule="auto"/>
        <w:ind w:left="530" w:right="-58"/>
        <w:jc w:val="left"/>
        <w:rPr>
          <w:rFonts w:ascii="Garamond" w:hAnsi="Garamond" w:cs="Garamond" w:eastAsia="Garamond"/>
          <w:sz w:val="12"/>
          <w:szCs w:val="12"/>
        </w:rPr>
      </w:pPr>
      <w:rPr/>
      <w:r>
        <w:rPr/>
        <w:pict>
          <v:group style="position:absolute;margin-left:406.320007pt;margin-top:158.999985pt;width:.48pt;height:.1pt;mso-position-horizontal-relative:page;mso-position-vertical-relative:page;z-index:-19015" coordorigin="8126,3180" coordsize="10,2">
            <v:shape style="position:absolute;left:8126;top:3180;width:10;height:2" coordorigin="8126,3180" coordsize="10,0" path="m8126,3180l8136,318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58.999985pt;width:.48pt;height:.1pt;mso-position-horizontal-relative:page;mso-position-vertical-relative:page;z-index:-19014" coordorigin="8995,3180" coordsize="10,2">
            <v:shape style="position:absolute;left:8995;top:3180;width:10;height:2" coordorigin="8995,3180" coordsize="10,0" path="m8995,3180l9005,318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66.439972pt;width:.48pt;height:.1pt;mso-position-horizontal-relative:page;mso-position-vertical-relative:page;z-index:-19013" coordorigin="8126,3329" coordsize="10,2">
            <v:shape style="position:absolute;left:8126;top:3329;width:10;height:2" coordorigin="8126,3329" coordsize="10,0" path="m8126,3329l8136,332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66.439972pt;width:.48pt;height:.1pt;mso-position-horizontal-relative:page;mso-position-vertical-relative:page;z-index:-19012" coordorigin="8995,3329" coordsize="10,2">
            <v:shape style="position:absolute;left:8995;top:3329;width:10;height:2" coordorigin="8995,3329" coordsize="10,0" path="m8995,3329l9005,332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81.439972pt;width:.48pt;height:.1pt;mso-position-horizontal-relative:page;mso-position-vertical-relative:page;z-index:-19011" coordorigin="8126,3629" coordsize="10,2">
            <v:shape style="position:absolute;left:8126;top:3629;width:10;height:2" coordorigin="8126,3629" coordsize="10,0" path="m8126,3629l8136,362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81.439972pt;width:.48pt;height:.1pt;mso-position-horizontal-relative:page;mso-position-vertical-relative:page;z-index:-19010" coordorigin="8995,3629" coordsize="10,2">
            <v:shape style="position:absolute;left:8995;top:3629;width:10;height:2" coordorigin="8995,3629" coordsize="10,0" path="m8995,3629l9005,362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33.519974pt;width:.48pt;height:.1pt;mso-position-horizontal-relative:page;mso-position-vertical-relative:page;z-index:-19009" coordorigin="8126,4670" coordsize="10,2">
            <v:shape style="position:absolute;left:8126;top:4670;width:10;height:2" coordorigin="8126,4670" coordsize="10,0" path="m8126,4670l8136,46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33.519974pt;width:.48pt;height:.1pt;mso-position-horizontal-relative:page;mso-position-vertical-relative:page;z-index:-19008" coordorigin="8995,4670" coordsize="10,2">
            <v:shape style="position:absolute;left:8995;top:4670;width:10;height:2" coordorigin="8995,4670" coordsize="10,0" path="m8995,4670l9005,467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40.960083pt;width:.48pt;height:.1pt;mso-position-horizontal-relative:page;mso-position-vertical-relative:page;z-index:-19007" coordorigin="8126,4819" coordsize="10,2">
            <v:shape style="position:absolute;left:8126;top:4819;width:10;height:2" coordorigin="8126,4819" coordsize="10,0" path="m8126,4819l8136,481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40.960083pt;width:.48pt;height:.1pt;mso-position-horizontal-relative:page;mso-position-vertical-relative:page;z-index:-19006" coordorigin="8995,4819" coordsize="10,2">
            <v:shape style="position:absolute;left:8995;top:4819;width:10;height:2" coordorigin="8995,4819" coordsize="10,0" path="m8995,4819l9005,481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48.399979pt;width:.48pt;height:.1pt;mso-position-horizontal-relative:page;mso-position-vertical-relative:page;z-index:-19005" coordorigin="8126,4968" coordsize="10,2">
            <v:shape style="position:absolute;left:8126;top:4968;width:10;height:2" coordorigin="8126,4968" coordsize="10,0" path="m8126,4968l8136,49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48.399979pt;width:.48pt;height:.1pt;mso-position-horizontal-relative:page;mso-position-vertical-relative:page;z-index:-19004" coordorigin="8995,4968" coordsize="10,2">
            <v:shape style="position:absolute;left:8995;top:4968;width:10;height:2" coordorigin="8995,4968" coordsize="10,0" path="m8995,4968l9005,49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63.399963pt;width:.48pt;height:.1pt;mso-position-horizontal-relative:page;mso-position-vertical-relative:page;z-index:-19003" coordorigin="8126,5268" coordsize="10,2">
            <v:shape style="position:absolute;left:8126;top:5268;width:10;height:2" coordorigin="8126,5268" coordsize="10,0" path="m8126,5268l8136,52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63.399963pt;width:.48pt;height:.1pt;mso-position-horizontal-relative:page;mso-position-vertical-relative:page;z-index:-19002" coordorigin="8995,5268" coordsize="10,2">
            <v:shape style="position:absolute;left:8995;top:5268;width:10;height:2" coordorigin="8995,5268" coordsize="10,0" path="m8995,5268l9005,526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78.279968pt;width:.48pt;height:.1pt;mso-position-horizontal-relative:page;mso-position-vertical-relative:page;z-index:-19001" coordorigin="8126,5566" coordsize="10,2">
            <v:shape style="position:absolute;left:8126;top:5566;width:10;height:2" coordorigin="8126,5566" coordsize="10,0" path="m8126,5566l8136,55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78.279968pt;width:.48pt;height:.1pt;mso-position-horizontal-relative:page;mso-position-vertical-relative:page;z-index:-19000" coordorigin="8995,5566" coordsize="10,2">
            <v:shape style="position:absolute;left:8995;top:5566;width:10;height:2" coordorigin="8995,5566" coordsize="10,0" path="m8995,5566l9005,55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285.719971pt;width:.48pt;height:.1pt;mso-position-horizontal-relative:page;mso-position-vertical-relative:page;z-index:-18999" coordorigin="8126,5714" coordsize="10,2">
            <v:shape style="position:absolute;left:8126;top:5714;width:10;height:2" coordorigin="8126,5714" coordsize="10,0" path="m8126,5714l8136,57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285.719971pt;width:.48pt;height:.1pt;mso-position-horizontal-relative:page;mso-position-vertical-relative:page;z-index:-18998" coordorigin="8995,5714" coordsize="10,2">
            <v:shape style="position:absolute;left:8995;top:5714;width:10;height:2" coordorigin="8995,5714" coordsize="10,0" path="m8995,5714l9005,571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30.359985pt;width:.48pt;height:.1pt;mso-position-horizontal-relative:page;mso-position-vertical-relative:page;z-index:-18997" coordorigin="8126,6607" coordsize="10,2">
            <v:shape style="position:absolute;left:8126;top:6607;width:10;height:2" coordorigin="8126,6607" coordsize="10,0" path="m8126,6607l8136,660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30.359985pt;width:.48pt;height:.1pt;mso-position-horizontal-relative:page;mso-position-vertical-relative:page;z-index:-18996" coordorigin="8995,6607" coordsize="10,2">
            <v:shape style="position:absolute;left:8995;top:6607;width:10;height:2" coordorigin="8995,6607" coordsize="10,0" path="m8995,6607l9005,660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37.799988pt;width:.48pt;height:.1pt;mso-position-horizontal-relative:page;mso-position-vertical-relative:page;z-index:-18995" coordorigin="8126,6756" coordsize="10,2">
            <v:shape style="position:absolute;left:8126;top:6756;width:10;height:2" coordorigin="8126,6756" coordsize="10,0" path="m8126,6756l8136,675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37.799988pt;width:.48pt;height:.1pt;mso-position-horizontal-relative:page;mso-position-vertical-relative:page;z-index:-18994" coordorigin="8995,6756" coordsize="10,2">
            <v:shape style="position:absolute;left:8995;top:6756;width:10;height:2" coordorigin="8995,6756" coordsize="10,0" path="m8995,6756l9005,675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45.23999pt;width:.48pt;height:.1pt;mso-position-horizontal-relative:page;mso-position-vertical-relative:page;z-index:-18993" coordorigin="8126,6905" coordsize="10,2">
            <v:shape style="position:absolute;left:8126;top:6905;width:10;height:2" coordorigin="8126,6905" coordsize="10,0" path="m8126,6905l8136,690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45.23999pt;width:.48pt;height:.1pt;mso-position-horizontal-relative:page;mso-position-vertical-relative:page;z-index:-18992" coordorigin="8995,6905" coordsize="10,2">
            <v:shape style="position:absolute;left:8995;top:6905;width:10;height:2" coordorigin="8995,6905" coordsize="10,0" path="m8995,6905l9005,690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89.999969pt;width:.48pt;height:.1pt;mso-position-horizontal-relative:page;mso-position-vertical-relative:page;z-index:-18991" coordorigin="8995,7800" coordsize="10,2">
            <v:shape style="position:absolute;left:8995;top:7800;width:10;height:2" coordorigin="8995,7800" coordsize="10,0" path="m8995,7800l9005,780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397.439972pt;width:.48pt;height:.1pt;mso-position-horizontal-relative:page;mso-position-vertical-relative:page;z-index:-18990" coordorigin="8126,7949" coordsize="10,2">
            <v:shape style="position:absolute;left:8126;top:7949;width:10;height:2" coordorigin="8126,7949" coordsize="10,0" path="m8126,7949l8136,79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97.439972pt;width:.48pt;height:.1pt;mso-position-horizontal-relative:page;mso-position-vertical-relative:page;z-index:-18989" coordorigin="8995,7949" coordsize="10,2">
            <v:shape style="position:absolute;left:8995;top:7949;width:10;height:2" coordorigin="8995,7949" coordsize="10,0" path="m8995,7949l9005,7949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27.199982pt;width:.48pt;height:.1pt;mso-position-horizontal-relative:page;mso-position-vertical-relative:page;z-index:-18988" coordorigin="8126,8544" coordsize="10,2">
            <v:shape style="position:absolute;left:8126;top:8544;width:10;height:2" coordorigin="8126,8544" coordsize="10,0" path="m8126,8544l8136,85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27.199982pt;width:.48pt;height:.1pt;mso-position-horizontal-relative:page;mso-position-vertical-relative:page;z-index:-18987" coordorigin="8995,8544" coordsize="10,2">
            <v:shape style="position:absolute;left:8995;top:8544;width:10;height:2" coordorigin="8995,8544" coordsize="10,0" path="m8995,8544l9005,85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34.639984pt;width:.48pt;height:.1pt;mso-position-horizontal-relative:page;mso-position-vertical-relative:page;z-index:-18986" coordorigin="8126,8693" coordsize="10,2">
            <v:shape style="position:absolute;left:8126;top:8693;width:10;height:2" coordorigin="8126,8693" coordsize="10,0" path="m8126,8693l8136,86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34.639984pt;width:.48pt;height:.1pt;mso-position-horizontal-relative:page;mso-position-vertical-relative:page;z-index:-18985" coordorigin="8995,8693" coordsize="10,2">
            <v:shape style="position:absolute;left:8995;top:8693;width:10;height:2" coordorigin="8995,8693" coordsize="10,0" path="m8995,8693l9005,86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42.199982pt;width:.48pt;height:.1pt;mso-position-horizontal-relative:page;mso-position-vertical-relative:page;z-index:-18984" coordorigin="8126,8844" coordsize="10,2">
            <v:shape style="position:absolute;left:8126;top:8844;width:10;height:2" coordorigin="8126,8844" coordsize="10,0" path="m8126,8844l8136,88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42.199982pt;width:.48pt;height:.1pt;mso-position-horizontal-relative:page;mso-position-vertical-relative:page;z-index:-18983" coordorigin="8995,8844" coordsize="10,2">
            <v:shape style="position:absolute;left:8995;top:8844;width:10;height:2" coordorigin="8995,8844" coordsize="10,0" path="m8995,8844l9005,884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49.639984pt;width:.48pt;height:.1pt;mso-position-horizontal-relative:page;mso-position-vertical-relative:page;z-index:-18982" coordorigin="8126,8993" coordsize="10,2">
            <v:shape style="position:absolute;left:8126;top:8993;width:10;height:2" coordorigin="8126,8993" coordsize="10,0" path="m8126,8993l8136,89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49.639984pt;width:.48pt;height:.1pt;mso-position-horizontal-relative:page;mso-position-vertical-relative:page;z-index:-18981" coordorigin="8995,8993" coordsize="10,2">
            <v:shape style="position:absolute;left:8995;top:8993;width:10;height:2" coordorigin="8995,8993" coordsize="10,0" path="m8995,8993l9005,899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79.399963pt;width:.48pt;height:.1pt;mso-position-horizontal-relative:page;mso-position-vertical-relative:page;z-index:-18980" coordorigin="8126,9588" coordsize="10,2">
            <v:shape style="position:absolute;left:8126;top:9588;width:10;height:2" coordorigin="8126,9588" coordsize="10,0" path="m8126,9588l8136,95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79.399963pt;width:.48pt;height:.1pt;mso-position-horizontal-relative:page;mso-position-vertical-relative:page;z-index:-18979" coordorigin="8995,9588" coordsize="10,2">
            <v:shape style="position:absolute;left:8995;top:9588;width:10;height:2" coordorigin="8995,9588" coordsize="10,0" path="m8995,9588l9005,958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94.279968pt;width:.48pt;height:.1pt;mso-position-horizontal-relative:page;mso-position-vertical-relative:page;z-index:-18978" coordorigin="8126,9886" coordsize="10,2">
            <v:shape style="position:absolute;left:8126;top:9886;width:10;height:2" coordorigin="8126,9886" coordsize="10,0" path="m8126,9886l8136,98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94.279968pt;width:.48pt;height:.1pt;mso-position-horizontal-relative:page;mso-position-vertical-relative:page;z-index:-18977" coordorigin="8995,9886" coordsize="10,2">
            <v:shape style="position:absolute;left:8995;top:9886;width:10;height:2" coordorigin="8995,9886" coordsize="10,0" path="m8995,9886l9005,988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01.719971pt;width:.48pt;height:.1pt;mso-position-horizontal-relative:page;mso-position-vertical-relative:page;z-index:-18976" coordorigin="8126,10034" coordsize="10,2">
            <v:shape style="position:absolute;left:8126;top:10034;width:10;height:2" coordorigin="8126,10034" coordsize="10,0" path="m8126,10034l8136,100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01.719971pt;width:.48pt;height:.1pt;mso-position-horizontal-relative:page;mso-position-vertical-relative:page;z-index:-18975" coordorigin="8995,10034" coordsize="10,2">
            <v:shape style="position:absolute;left:8995;top:10034;width:10;height:2" coordorigin="8995,10034" coordsize="10,0" path="m8995,10034l9005,1003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16.599976pt;width:.48pt;height:.1pt;mso-position-horizontal-relative:page;mso-position-vertical-relative:page;z-index:-18974" coordorigin="8126,10332" coordsize="10,2">
            <v:shape style="position:absolute;left:8126;top:10332;width:10;height:2" coordorigin="8126,10332" coordsize="10,0" path="m8126,10332l8136,103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16.599976pt;width:.48pt;height:.1pt;mso-position-horizontal-relative:page;mso-position-vertical-relative:page;z-index:-18973" coordorigin="8995,10332" coordsize="10,2">
            <v:shape style="position:absolute;left:8995;top:10332;width:10;height:2" coordorigin="8995,10332" coordsize="10,0" path="m8995,10332l9005,10332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46.479980pt;width:.48pt;height:.1pt;mso-position-horizontal-relative:page;mso-position-vertical-relative:page;z-index:-18972" coordorigin="8126,10930" coordsize="10,2">
            <v:shape style="position:absolute;left:8126;top:10930;width:10;height:2" coordorigin="8126,10930" coordsize="10,0" path="m8126,10930l8136,109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46.479980pt;width:.48pt;height:.1pt;mso-position-horizontal-relative:page;mso-position-vertical-relative:page;z-index:-18971" coordorigin="8995,10930" coordsize="10,2">
            <v:shape style="position:absolute;left:8995;top:10930;width:10;height:2" coordorigin="8995,10930" coordsize="10,0" path="m8995,10930l9005,10930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61.359985pt;width:.48pt;height:.1pt;mso-position-horizontal-relative:page;mso-position-vertical-relative:page;z-index:-18970" coordorigin="8126,11227" coordsize="10,2">
            <v:shape style="position:absolute;left:8126;top:11227;width:10;height:2" coordorigin="8126,11227" coordsize="10,0" path="m8126,11227l8136,112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61.359985pt;width:.48pt;height:.1pt;mso-position-horizontal-relative:page;mso-position-vertical-relative:page;z-index:-18969" coordorigin="8995,11227" coordsize="10,2">
            <v:shape style="position:absolute;left:8995;top:11227;width:10;height:2" coordorigin="8995,11227" coordsize="10,0" path="m8995,11227l9005,1122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68.799988pt;width:.48pt;height:.1pt;mso-position-horizontal-relative:page;mso-position-vertical-relative:page;z-index:-18968" coordorigin="8126,11376" coordsize="10,2">
            <v:shape style="position:absolute;left:8126;top:11376;width:10;height:2" coordorigin="8126,11376" coordsize="10,0" path="m8126,11376l8136,1137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68.799988pt;width:.48pt;height:.1pt;mso-position-horizontal-relative:page;mso-position-vertical-relative:page;z-index:-18967" coordorigin="8995,11376" coordsize="10,2">
            <v:shape style="position:absolute;left:8995;top:11376;width:10;height:2" coordorigin="8995,11376" coordsize="10,0" path="m8995,11376l9005,1137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76.23999pt;width:.48pt;height:.1pt;mso-position-horizontal-relative:page;mso-position-vertical-relative:page;z-index:-18966" coordorigin="8126,11525" coordsize="10,2">
            <v:shape style="position:absolute;left:8126;top:11525;width:10;height:2" coordorigin="8126,11525" coordsize="10,0" path="m8126,11525l8136,1152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76.23999pt;width:.48pt;height:.1pt;mso-position-horizontal-relative:page;mso-position-vertical-relative:page;z-index:-18965" coordorigin="8995,11525" coordsize="10,2">
            <v:shape style="position:absolute;left:8995;top:11525;width:10;height:2" coordorigin="8995,11525" coordsize="10,0" path="m8995,11525l9005,1152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83.679993pt;width:.48pt;height:.1pt;mso-position-horizontal-relative:page;mso-position-vertical-relative:page;z-index:-18964" coordorigin="8126,11674" coordsize="10,2">
            <v:shape style="position:absolute;left:8126;top:11674;width:10;height:2" coordorigin="8126,11674" coordsize="10,0" path="m8126,11674l8136,116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83.679993pt;width:.48pt;height:.1pt;mso-position-horizontal-relative:page;mso-position-vertical-relative:page;z-index:-18963" coordorigin="8995,11674" coordsize="10,2">
            <v:shape style="position:absolute;left:8995;top:11674;width:10;height:2" coordorigin="8995,11674" coordsize="10,0" path="m8995,11674l9005,1167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T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a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b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.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1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.2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/>
        <w:br w:type="column"/>
      </w:r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54.84pt;margin-top:19.396345pt;width:2.16pt;height:.1pt;mso-position-horizontal-relative:page;mso-position-vertical-relative:paragraph;z-index:-19031" coordorigin="1097,388" coordsize="43,2">
            <v:shape style="position:absolute;left:1097;top:388;width:43;height:2" coordorigin="1097,388" coordsize="43,0" path="m1097,388l1140,388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80.519997pt;margin-top:19.156345pt;width:.48pt;height:.48pt;mso-position-horizontal-relative:page;mso-position-vertical-relative:paragraph;z-index:-19030" coordorigin="1610,383" coordsize="10,10">
            <v:shape style="position:absolute;left:1610;top:383;width:10;height:10" coordorigin="1610,383" coordsize="10,10" path="m1610,388l1620,388e" filled="f" stroked="t" strokeweight=".580pt" strokecolor="#000000">
              <v:path arrowok="t"/>
            </v:shape>
          </v:group>
          <w10:wrap type="none"/>
        </w:pict>
      </w:r>
      <w:r>
        <w:rPr/>
        <w:pict>
          <v:group style="position:absolute;margin-left:406.320007pt;margin-top:33.316345pt;width:.48pt;height:.1pt;mso-position-horizontal-relative:page;mso-position-vertical-relative:paragraph;z-index:-19029" coordorigin="8126,666" coordsize="10,2">
            <v:shape style="position:absolute;left:8126;top:666;width:10;height:2" coordorigin="8126,666" coordsize="10,0" path="m8126,666l8136,6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33.316345pt;width:.48pt;height:.1pt;mso-position-horizontal-relative:page;mso-position-vertical-relative:paragraph;z-index:-19028" coordorigin="8995,666" coordsize="10,2">
            <v:shape style="position:absolute;left:8995;top:666;width:10;height:2" coordorigin="8995,666" coordsize="10,0" path="m8995,666l9005,6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0.876347pt;width:.48pt;height:.1pt;mso-position-horizontal-relative:page;mso-position-vertical-relative:paragraph;z-index:-19027" coordorigin="8126,818" coordsize="10,2">
            <v:shape style="position:absolute;left:8126;top:818;width:10;height:2" coordorigin="8126,818" coordsize="10,0" path="m8126,818l8136,8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0.876347pt;width:.48pt;height:.1pt;mso-position-horizontal-relative:page;mso-position-vertical-relative:paragraph;z-index:-19026" coordorigin="8995,818" coordsize="10,2">
            <v:shape style="position:absolute;left:8995;top:818;width:10;height:2" coordorigin="8995,818" coordsize="10,0" path="m8995,818l9005,818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48.316345pt;width:.48pt;height:.1pt;mso-position-horizontal-relative:page;mso-position-vertical-relative:paragraph;z-index:-19025" coordorigin="8126,966" coordsize="10,2">
            <v:shape style="position:absolute;left:8126;top:966;width:10;height:2" coordorigin="8126,966" coordsize="10,0" path="m8126,966l8136,9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48.316345pt;width:.48pt;height:.1pt;mso-position-horizontal-relative:page;mso-position-vertical-relative:paragraph;z-index:-19024" coordorigin="8995,966" coordsize="10,2">
            <v:shape style="position:absolute;left:8995;top:966;width:10;height:2" coordorigin="8995,966" coordsize="10,0" path="m8995,966l9005,966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55.756344pt;width:.48pt;height:.1pt;mso-position-horizontal-relative:page;mso-position-vertical-relative:paragraph;z-index:-19023" coordorigin="8126,1115" coordsize="10,2">
            <v:shape style="position:absolute;left:8126;top:1115;width:10;height:2" coordorigin="8126,1115" coordsize="10,0" path="m8126,1115l8136,111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55.756344pt;width:.48pt;height:.1pt;mso-position-horizontal-relative:page;mso-position-vertical-relative:paragraph;z-index:-19022" coordorigin="8995,1115" coordsize="10,2">
            <v:shape style="position:absolute;left:8995;top:1115;width:10;height:2" coordorigin="8995,1115" coordsize="10,0" path="m8995,1115l9005,1115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63.196346pt;width:.48pt;height:.1pt;mso-position-horizontal-relative:page;mso-position-vertical-relative:paragraph;z-index:-19021" coordorigin="8126,1264" coordsize="10,2">
            <v:shape style="position:absolute;left:8126;top:1264;width:10;height:2" coordorigin="8126,1264" coordsize="10,0" path="m8126,1264l8136,126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63.196346pt;width:.48pt;height:.1pt;mso-position-horizontal-relative:page;mso-position-vertical-relative:paragraph;z-index:-19020" coordorigin="8995,1264" coordsize="10,2">
            <v:shape style="position:absolute;left:8995;top:1264;width:10;height:2" coordorigin="8995,1264" coordsize="10,0" path="m8995,1264l9005,1264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70.636345pt;width:.48pt;height:.1pt;mso-position-horizontal-relative:page;mso-position-vertical-relative:paragraph;z-index:-19019" coordorigin="8126,1413" coordsize="10,2">
            <v:shape style="position:absolute;left:8126;top:1413;width:10;height:2" coordorigin="8126,1413" coordsize="10,0" path="m8126,1413l8136,141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70.636345pt;width:.48pt;height:.1pt;mso-position-horizontal-relative:page;mso-position-vertical-relative:paragraph;z-index:-19018" coordorigin="8995,1413" coordsize="10,2">
            <v:shape style="position:absolute;left:8995;top:1413;width:10;height:2" coordorigin="8995,1413" coordsize="10,0" path="m8995,1413l9005,1413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06.320007pt;margin-top:107.836342pt;width:.48pt;height:.1pt;mso-position-horizontal-relative:page;mso-position-vertical-relative:paragraph;z-index:-19017" coordorigin="8126,2157" coordsize="10,2">
            <v:shape style="position:absolute;left:8126;top:2157;width:10;height:2" coordorigin="8126,2157" coordsize="10,0" path="m8126,2157l8136,21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v:group style="position:absolute;margin-left:449.76001pt;margin-top:107.836342pt;width:.48pt;height:.1pt;mso-position-horizontal-relative:page;mso-position-vertical-relative:paragraph;z-index:-19016" coordorigin="8995,2157" coordsize="10,2">
            <v:shape style="position:absolute;left:8995;top:2157;width:10;height:2" coordorigin="8995,2157" coordsize="10,0" path="m8995,2157l9005,2157e" filled="f" stroked="t" strokeweight=".48pt" strokecolor="#000000">
              <v:path arrowok="t"/>
              <v:stroke dashstyle="dash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.009998pt;margin-top:4.436345pt;width:494.13pt;height:663.49pt;mso-position-horizontal-relative:page;mso-position-vertical-relative:paragraph;z-index:-1896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vMerge w:val="restart"/>
                        <w:tcBorders>
                          <w:top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1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vMerge w:val="restart"/>
                        <w:tcBorders>
                          <w:top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0" w:after="0" w:line="140" w:lineRule="exact"/>
                          <w:jc w:val="left"/>
                          <w:rPr>
                            <w:sz w:val="14"/>
                            <w:szCs w:val="14"/>
                          </w:rPr>
                        </w:pPr>
                        <w:rPr/>
                        <w:r>
                          <w:rPr>
                            <w:sz w:val="14"/>
                            <w:szCs w:val="14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36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rogr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vMerge w:val="restart"/>
                        <w:tcBorders>
                          <w:top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69" w:after="0" w:line="134" w:lineRule="exact"/>
                          <w:ind w:left="273" w:right="136" w:firstLine="-91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731" w:type="dxa"/>
                        <w:gridSpan w:val="3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83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Shp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vMerge w:val="restart"/>
                        <w:tcBorders>
                          <w:top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2" w:after="0" w:line="134" w:lineRule="exact"/>
                          <w:ind w:left="147" w:right="124" w:firstLine="-3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ore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78" w:hRule="exact"/>
                    </w:trPr>
                    <w:tc>
                      <w:tcPr>
                        <w:tcW w:w="497" w:type="dxa"/>
                        <w:vMerge/>
                        <w:tcBorders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606" w:type="dxa"/>
                        <w:vMerge/>
                        <w:tcBorders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96" w:type="dxa"/>
                        <w:vMerge/>
                        <w:tcBorders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0" w:after="0" w:line="134" w:lineRule="exact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33" w:lineRule="exact"/>
                          <w:ind w:left="16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0" w:after="0" w:line="134" w:lineRule="exact"/>
                          <w:ind w:left="107" w:right="84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33" w:lineRule="exact"/>
                          <w:ind w:left="289" w:right="267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0" w:after="0" w:line="134" w:lineRule="exact"/>
                          <w:ind w:left="120" w:right="10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0" w:after="0" w:line="133" w:lineRule="exact"/>
                          <w:ind w:left="227" w:right="208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b/>
                            <w:bCs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vMerge/>
                        <w:tcBorders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5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845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845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ivile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295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51" w:right="132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18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51" w:right="132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19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gjiv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ivav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ces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8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8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383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SH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383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480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215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296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475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287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29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rimi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4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7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5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620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5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620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159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159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51" w:right="135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31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afi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3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1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Shk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9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29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3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5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0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3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5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11.36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57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1.36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ogr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afi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468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ivl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184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184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ivl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Avo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67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Civil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73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725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1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gji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3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77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7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ikq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&amp;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ces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2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6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752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n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522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876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villi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like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3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170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9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5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Civil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2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124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89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9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rso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7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90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51" w:right="144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91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92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49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46" w:right="140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95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orm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4" w:hRule="exact"/>
                    </w:trPr>
                    <w:tc>
                      <w:tcPr>
                        <w:tcW w:w="497" w:type="dxa"/>
                        <w:tcBorders>
                          <w:top w:val="single" w:sz="4.640" w:space="0" w:color="000000"/>
                          <w:bottom w:val="single" w:sz="8.472" w:space="0" w:color="000000"/>
                          <w:left w:val="single" w:sz="13.2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6" w:type="dxa"/>
                        <w:tcBorders>
                          <w:top w:val="single" w:sz="4.640" w:space="0" w:color="000000"/>
                          <w:bottom w:val="single" w:sz="8.472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1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4.640" w:space="0" w:color="000000"/>
                          <w:bottom w:val="single" w:sz="8.472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4.640" w:space="0" w:color="000000"/>
                          <w:bottom w:val="single" w:sz="8.472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4.640" w:space="0" w:color="000000"/>
                          <w:bottom w:val="single" w:sz="8.472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1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8.472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4.640" w:space="0" w:color="000000"/>
                          <w:bottom w:val="single" w:sz="8.472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8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61" w:hRule="exact"/>
                    </w:trPr>
                    <w:tc>
                      <w:tcPr>
                        <w:tcW w:w="5102" w:type="dxa"/>
                        <w:gridSpan w:val="2"/>
                        <w:tcBorders>
                          <w:top w:val="single" w:sz="8.472" w:space="0" w:color="000000"/>
                          <w:bottom w:val="single" w:sz="8.48" w:space="0" w:color="000000"/>
                          <w:left w:val="single" w:sz="13.28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273" w:right="2266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single" w:sz="8.472" w:space="0" w:color="000000"/>
                          <w:bottom w:val="single" w:sz="8.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234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14" w:type="dxa"/>
                        <w:tcBorders>
                          <w:top w:val="single" w:sz="8.472" w:space="0" w:color="000000"/>
                          <w:bottom w:val="single" w:sz="8.48" w:space="0" w:color="000000"/>
                          <w:left w:val="single" w:sz="4.640" w:space="0" w:color="000000"/>
                          <w:right w:val="dotted" w:sz="4.641484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8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9" w:type="dxa"/>
                        <w:tcBorders>
                          <w:top w:val="single" w:sz="8.472" w:space="0" w:color="000000"/>
                          <w:bottom w:val="single" w:sz="8.48" w:space="0" w:color="000000"/>
                          <w:left w:val="dotted" w:sz="4.641484" w:space="0" w:color="000000"/>
                          <w:right w:val="dotted" w:sz="4.6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24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8.472" w:space="0" w:color="000000"/>
                          <w:bottom w:val="single" w:sz="8.48" w:space="0" w:color="000000"/>
                          <w:left w:val="dotted" w:sz="4.648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2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98" w:type="dxa"/>
                        <w:tcBorders>
                          <w:top w:val="single" w:sz="8.472" w:space="0" w:color="000000"/>
                          <w:bottom w:val="single" w:sz="8.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3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9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JËS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BU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jc w:val="left"/>
        <w:spacing w:after="0"/>
        <w:sectPr>
          <w:pgMar w:header="0" w:footer="0" w:top="640" w:bottom="280" w:left="980" w:right="840"/>
          <w:headerReference w:type="default" r:id="rId9"/>
          <w:pgSz w:w="11920" w:h="16860"/>
          <w:cols w:num="2" w:equalWidth="0">
            <w:col w:w="910" w:space="651"/>
            <w:col w:w="8539"/>
          </w:cols>
        </w:sectPr>
      </w:pPr>
      <w:rPr/>
    </w:p>
    <w:p>
      <w:pPr>
        <w:spacing w:before="85" w:after="0" w:line="240" w:lineRule="auto"/>
        <w:ind w:left="423" w:right="-67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ab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.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4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240" w:lineRule="auto"/>
        <w:ind w:right="-67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F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2020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0" w:after="0" w:line="202" w:lineRule="exact"/>
        <w:ind w:left="670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al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co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-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et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20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  <w:position w:val="1"/>
        </w:rPr>
        <w:t>2020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12"/>
          <w:szCs w:val="12"/>
        </w:rPr>
      </w:pPr>
      <w:rPr/>
      <w:r>
        <w:rPr>
          <w:rFonts w:ascii="Garamond" w:hAnsi="Garamond" w:cs="Garamond" w:eastAsia="Garamond"/>
          <w:sz w:val="12"/>
          <w:szCs w:val="12"/>
          <w:spacing w:val="6"/>
          <w:w w:val="100"/>
        </w:rPr>
        <w:t>n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e</w:t>
      </w:r>
      <w:r>
        <w:rPr>
          <w:rFonts w:ascii="Garamond" w:hAnsi="Garamond" w:cs="Garamond" w:eastAsia="Garamond"/>
          <w:sz w:val="12"/>
          <w:szCs w:val="12"/>
          <w:spacing w:val="5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99"/>
        </w:rPr>
        <w:t>m</w:t>
      </w:r>
      <w:r>
        <w:rPr>
          <w:rFonts w:ascii="Garamond" w:hAnsi="Garamond" w:cs="Garamond" w:eastAsia="Garamond"/>
          <w:sz w:val="12"/>
          <w:szCs w:val="12"/>
          <w:spacing w:val="-22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6"/>
          <w:w w:val="100"/>
        </w:rPr>
        <w:t>i</w:t>
      </w:r>
      <w:r>
        <w:rPr>
          <w:rFonts w:ascii="Garamond" w:hAnsi="Garamond" w:cs="Garamond" w:eastAsia="Garamond"/>
          <w:sz w:val="12"/>
          <w:szCs w:val="12"/>
          <w:spacing w:val="4"/>
          <w:w w:val="100"/>
        </w:rPr>
        <w:t>l</w:t>
      </w:r>
      <w:r>
        <w:rPr>
          <w:rFonts w:ascii="Garamond" w:hAnsi="Garamond" w:cs="Garamond" w:eastAsia="Garamond"/>
          <w:sz w:val="12"/>
          <w:szCs w:val="12"/>
          <w:spacing w:val="6"/>
          <w:w w:val="100"/>
        </w:rPr>
        <w:t>i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o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n</w:t>
      </w:r>
      <w:r>
        <w:rPr>
          <w:rFonts w:ascii="Garamond" w:hAnsi="Garamond" w:cs="Garamond" w:eastAsia="Garamond"/>
          <w:sz w:val="12"/>
          <w:szCs w:val="12"/>
          <w:spacing w:val="7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4"/>
          <w:w w:val="99"/>
        </w:rPr>
        <w:t>l</w:t>
      </w:r>
      <w:r>
        <w:rPr>
          <w:rFonts w:ascii="Garamond" w:hAnsi="Garamond" w:cs="Garamond" w:eastAsia="Garamond"/>
          <w:sz w:val="12"/>
          <w:szCs w:val="12"/>
          <w:spacing w:val="5"/>
          <w:w w:val="99"/>
        </w:rPr>
        <w:t>e</w:t>
      </w:r>
      <w:r>
        <w:rPr>
          <w:rFonts w:ascii="Garamond" w:hAnsi="Garamond" w:cs="Garamond" w:eastAsia="Garamond"/>
          <w:sz w:val="12"/>
          <w:szCs w:val="12"/>
          <w:spacing w:val="0"/>
          <w:w w:val="99"/>
        </w:rPr>
        <w:t>k</w:t>
      </w:r>
      <w:r>
        <w:rPr>
          <w:rFonts w:ascii="Garamond" w:hAnsi="Garamond" w:cs="Garamond" w:eastAsia="Garamond"/>
          <w:sz w:val="12"/>
          <w:szCs w:val="12"/>
          <w:spacing w:val="-21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e</w:t>
      </w:r>
      <w:r>
        <w:rPr>
          <w:rFonts w:ascii="Garamond" w:hAnsi="Garamond" w:cs="Garamond" w:eastAsia="Garamond"/>
          <w:sz w:val="12"/>
          <w:szCs w:val="12"/>
          <w:spacing w:val="5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99"/>
        </w:rPr>
        <w:t>(</w:t>
      </w:r>
      <w:r>
        <w:rPr>
          <w:rFonts w:ascii="Garamond" w:hAnsi="Garamond" w:cs="Garamond" w:eastAsia="Garamond"/>
          <w:sz w:val="12"/>
          <w:szCs w:val="12"/>
          <w:spacing w:val="-22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4"/>
          <w:w w:val="100"/>
        </w:rPr>
        <w:t>i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n</w:t>
      </w:r>
      <w:r>
        <w:rPr>
          <w:rFonts w:ascii="Garamond" w:hAnsi="Garamond" w:cs="Garamond" w:eastAsia="Garamond"/>
          <w:sz w:val="12"/>
          <w:szCs w:val="12"/>
          <w:spacing w:val="7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99"/>
        </w:rPr>
        <w:t>m</w:t>
      </w:r>
      <w:r>
        <w:rPr>
          <w:rFonts w:ascii="Garamond" w:hAnsi="Garamond" w:cs="Garamond" w:eastAsia="Garamond"/>
          <w:sz w:val="12"/>
          <w:szCs w:val="12"/>
          <w:spacing w:val="-22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6"/>
          <w:w w:val="100"/>
        </w:rPr>
        <w:t>i</w:t>
      </w:r>
      <w:r>
        <w:rPr>
          <w:rFonts w:ascii="Garamond" w:hAnsi="Garamond" w:cs="Garamond" w:eastAsia="Garamond"/>
          <w:sz w:val="12"/>
          <w:szCs w:val="12"/>
          <w:spacing w:val="4"/>
          <w:w w:val="100"/>
        </w:rPr>
        <w:t>ll</w:t>
      </w:r>
      <w:r>
        <w:rPr>
          <w:rFonts w:ascii="Garamond" w:hAnsi="Garamond" w:cs="Garamond" w:eastAsia="Garamond"/>
          <w:sz w:val="12"/>
          <w:szCs w:val="12"/>
          <w:spacing w:val="6"/>
          <w:w w:val="100"/>
        </w:rPr>
        <w:t>i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o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n</w:t>
      </w:r>
      <w:r>
        <w:rPr>
          <w:rFonts w:ascii="Garamond" w:hAnsi="Garamond" w:cs="Garamond" w:eastAsia="Garamond"/>
          <w:sz w:val="12"/>
          <w:szCs w:val="12"/>
          <w:spacing w:val="5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4"/>
          <w:w w:val="99"/>
        </w:rPr>
        <w:t>l</w:t>
      </w:r>
      <w:r>
        <w:rPr>
          <w:rFonts w:ascii="Garamond" w:hAnsi="Garamond" w:cs="Garamond" w:eastAsia="Garamond"/>
          <w:sz w:val="12"/>
          <w:szCs w:val="12"/>
          <w:spacing w:val="5"/>
          <w:w w:val="99"/>
        </w:rPr>
        <w:t>e</w:t>
      </w:r>
      <w:r>
        <w:rPr>
          <w:rFonts w:ascii="Garamond" w:hAnsi="Garamond" w:cs="Garamond" w:eastAsia="Garamond"/>
          <w:sz w:val="12"/>
          <w:szCs w:val="12"/>
          <w:spacing w:val="0"/>
          <w:w w:val="99"/>
        </w:rPr>
        <w:t>k</w:t>
      </w:r>
      <w:r>
        <w:rPr>
          <w:rFonts w:ascii="Garamond" w:hAnsi="Garamond" w:cs="Garamond" w:eastAsia="Garamond"/>
          <w:sz w:val="12"/>
          <w:szCs w:val="12"/>
          <w:spacing w:val="-21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)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</w:r>
    </w:p>
    <w:p>
      <w:pPr>
        <w:jc w:val="left"/>
        <w:spacing w:after="0"/>
        <w:sectPr>
          <w:pgMar w:header="0" w:footer="0" w:top="1040" w:bottom="280" w:left="580" w:right="480"/>
          <w:headerReference w:type="default" r:id="rId10"/>
          <w:pgSz w:w="16860" w:h="11920" w:orient="landscape"/>
          <w:cols w:num="3" w:equalWidth="0">
            <w:col w:w="866" w:space="4394"/>
            <w:col w:w="5650" w:space="2697"/>
            <w:col w:w="2193"/>
          </w:cols>
        </w:sectPr>
      </w:pPr>
      <w:rPr/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799999" w:type="dxa"/>
      </w:tblPr>
      <w:tblGrid/>
      <w:tr>
        <w:trPr>
          <w:trHeight w:val="434" w:hRule="exact"/>
        </w:trPr>
        <w:tc>
          <w:tcPr>
            <w:tcW w:w="398" w:type="dxa"/>
            <w:tcBorders>
              <w:top w:val="single" w:sz="13.28" w:space="0" w:color="000000"/>
              <w:bottom w:val="single" w:sz="13.28" w:space="0" w:color="000000"/>
              <w:left w:val="single" w:sz="12.32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47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7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2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2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3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27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1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1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67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63" w:after="0" w:line="240" w:lineRule="auto"/>
              <w:ind w:left="78" w:right="6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Norma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4" w:lineRule="exact"/>
              <w:ind w:left="337" w:right="32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tcBorders>
              <w:top w:val="single" w:sz="13.28" w:space="0" w:color="000000"/>
              <w:bottom w:val="single" w:sz="13.28" w:space="0" w:color="000000"/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33" w:right="12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402" w:right="39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36" w:right="11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404" w:right="3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single" w:sz="13.28" w:space="0" w:color="000000"/>
              <w:bottom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38" w:right="12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402" w:right="38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single" w:sz="13.28" w:space="0" w:color="000000"/>
              <w:bottom w:val="single" w:sz="13.28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single" w:sz="13.28" w:space="0" w:color="000000"/>
              <w:bottom w:val="single" w:sz="13.28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995" w:right="96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5" w:hRule="exact"/>
        </w:trPr>
        <w:tc>
          <w:tcPr>
            <w:tcW w:w="398" w:type="dxa"/>
            <w:vMerge w:val="restart"/>
            <w:tcBorders>
              <w:top w:val="single" w:sz="13.28" w:space="0" w:color="000000"/>
              <w:left w:val="single" w:sz="12.32" w:space="0" w:color="000000"/>
              <w:right w:val="single" w:sz="6.56" w:space="0" w:color="000000"/>
            </w:tcBorders>
          </w:tcPr>
          <w:p>
            <w:pPr>
              <w:spacing w:before="21" w:after="0" w:line="278" w:lineRule="exact"/>
              <w:ind w:left="93" w:right="11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15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47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47" w:lineRule="auto"/>
              <w:ind w:left="100" w:right="102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ARD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1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bu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5" w:lineRule="auto"/>
              <w:ind w:left="100" w:right="114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Dog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00" w:right="92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more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</w:tc>
        <w:tc>
          <w:tcPr>
            <w:tcW w:w="665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5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379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34" w:right="5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b/>
                <w:bCs/>
              </w:rPr>
              <w:t>11,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5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24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150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4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369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4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275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4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5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9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67" w:type="dxa"/>
            <w:tcBorders>
              <w:top w:val="single" w:sz="13.28" w:space="0" w:color="000000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1" w:after="0" w:line="134" w:lineRule="exact"/>
              <w:ind w:left="4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442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3.28" w:space="0" w:color="000000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1" w:after="0" w:line="134" w:lineRule="exact"/>
              <w:ind w:left="304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 w:val="restart"/>
            <w:tcBorders>
              <w:top w:val="single" w:sz="13.28" w:space="0" w:color="000000"/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82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464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82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424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01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87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0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0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" w:after="0" w:line="240" w:lineRule="auto"/>
              <w:ind w:left="584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493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94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84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338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89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7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1" w:after="0" w:line="240" w:lineRule="auto"/>
              <w:ind w:left="596" w:right="6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527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52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87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483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87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362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592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52" w:right="57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4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52" w:right="6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649" w:right="5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vMerge w:val="restart"/>
            <w:tcBorders>
              <w:top w:val="single" w:sz="13.28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1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vMerge w:val="restart"/>
            <w:tcBorders>
              <w:top w:val="single" w:sz="13.28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1" w:after="0" w:line="247" w:lineRule="auto"/>
              <w:ind w:left="2103" w:right="73" w:firstLine="-71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EVEN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upp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944" w:right="72" w:firstLine="83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offi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oms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.A.T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right="7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</w:p>
          <w:p>
            <w:pPr>
              <w:spacing w:before="4" w:after="0" w:line="247" w:lineRule="auto"/>
              <w:ind w:left="1220" w:right="70" w:firstLine="71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7" w:lineRule="auto"/>
              <w:ind w:left="1832" w:right="70" w:firstLine="-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</w:p>
          <w:p>
            <w:pPr>
              <w:spacing w:before="0" w:after="0" w:line="247" w:lineRule="auto"/>
              <w:ind w:left="936" w:right="71" w:firstLine="-3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5" w:lineRule="auto"/>
              <w:ind w:left="358" w:right="68" w:firstLine="130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'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ax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nue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7" w:lineRule="auto"/>
              <w:ind w:left="922" w:right="68" w:firstLine="32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ivi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de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Fees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7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76" w:right="-5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405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13" w:right="-5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13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9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9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58" w:hRule="exact"/>
        </w:trPr>
        <w:tc>
          <w:tcPr>
            <w:tcW w:w="398" w:type="dxa"/>
            <w:vMerge/>
            <w:tcBorders>
              <w:bottom w:val="single" w:sz="6.56" w:space="0" w:color="000000"/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6.56" w:space="0" w:color="000000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bottom w:val="single" w:sz="6.56" w:space="0" w:color="000000"/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bottom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bottom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bottom w:val="single" w:sz="6.56" w:space="0" w:color="000000"/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bottom w:val="single" w:sz="6.56" w:space="0" w:color="000000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bottom w:val="single" w:sz="6.56" w:space="0" w:color="000000"/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66" w:hRule="exact"/>
        </w:trPr>
        <w:tc>
          <w:tcPr>
            <w:tcW w:w="398" w:type="dxa"/>
            <w:vMerge w:val="restart"/>
            <w:tcBorders>
              <w:top w:val="single" w:sz="6.56" w:space="0" w:color="000000"/>
              <w:left w:val="single" w:sz="12.32" w:space="0" w:color="000000"/>
              <w:right w:val="single" w:sz="6.56" w:space="0" w:color="000000"/>
            </w:tcBorders>
          </w:tcPr>
          <w:p>
            <w:pPr>
              <w:spacing w:before="16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1" w:right="5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1" w:right="5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1" w:right="5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1" w:right="5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1" w:right="5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7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1" w:right="5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135" w:lineRule="exact"/>
              <w:ind w:left="64" w:right="10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47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5" w:lineRule="auto"/>
              <w:ind w:left="100" w:right="1009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aga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</w:p>
          <w:p>
            <w:pPr>
              <w:spacing w:before="4" w:after="0" w:line="240" w:lineRule="auto"/>
              <w:ind w:left="13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cë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ila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7" w:lineRule="auto"/>
              <w:ind w:left="1011" w:right="77" w:firstLine="64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Sub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00" w:right="127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uar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00" w:right="9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100" w:right="48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eze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5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5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0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0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7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76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5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0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1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6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vMerge w:val="restart"/>
            <w:tcBorders>
              <w:top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4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14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368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9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6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60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45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198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42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691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03" w:right="5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258" w:right="55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right="8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vMerge w:val="restart"/>
            <w:tcBorders>
              <w:top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3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67" w:type="dxa"/>
            <w:tcBorders>
              <w:top w:val="single" w:sz="6.56" w:space="0" w:color="000000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/>
            <w:rPr/>
          </w:p>
        </w:tc>
        <w:tc>
          <w:tcPr>
            <w:tcW w:w="654" w:type="dxa"/>
            <w:tcBorders>
              <w:top w:val="single" w:sz="6.56" w:space="0" w:color="000000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/>
            <w:rPr/>
          </w:p>
        </w:tc>
        <w:tc>
          <w:tcPr>
            <w:tcW w:w="66" w:type="dxa"/>
            <w:vMerge w:val="restart"/>
            <w:tcBorders>
              <w:top w:val="single" w:sz="6.56" w:space="0" w:color="000000"/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496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407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vMerge w:val="restart"/>
            <w:tcBorders>
              <w:top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523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432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vMerge w:val="restart"/>
            <w:tcBorders>
              <w:top w:val="single" w:sz="6.56" w:space="0" w:color="000000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549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454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93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vMerge w:val="restart"/>
            <w:tcBorders>
              <w:top w:val="single" w:sz="6.56" w:space="0" w:color="000000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3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135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vMerge w:val="restart"/>
            <w:tcBorders>
              <w:top w:val="single" w:sz="6.56" w:space="0" w:color="000000"/>
              <w:left w:val="single" w:sz="6.56" w:space="0" w:color="000000"/>
              <w:right w:val="single" w:sz="12.32" w:space="0" w:color="000000"/>
            </w:tcBorders>
          </w:tcPr>
          <w:p>
            <w:pPr>
              <w:spacing w:before="1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5" w:lineRule="auto"/>
              <w:ind w:left="1253" w:right="73" w:firstLine="-16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0" w:lineRule="auto"/>
              <w:ind w:right="68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538" w:right="70" w:firstLine="135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</w:rPr>
              <w:t>Do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5" w:lineRule="auto"/>
              <w:ind w:left="521" w:right="69" w:firstLine="156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&amp;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1" w:after="0" w:line="247" w:lineRule="auto"/>
              <w:ind w:left="1361" w:right="71" w:firstLine="-60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689" w:right="71" w:firstLine="101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0" w:lineRule="auto"/>
              <w:ind w:right="7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'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  <w:p>
            <w:pPr>
              <w:spacing w:before="4" w:after="0" w:line="247" w:lineRule="auto"/>
              <w:ind w:left="82" w:right="71" w:firstLine="103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3" w:lineRule="exact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4" w:after="0" w:line="247" w:lineRule="auto"/>
              <w:ind w:left="456" w:right="71" w:firstLine="59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Oth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47" w:lineRule="auto"/>
              <w:ind w:left="603" w:right="70" w:firstLine="24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ili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04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48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393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04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/>
            <w:rPr/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/>
            <w:rPr/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1.768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76" w:right="-5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76" w:right="-5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76" w:right="-5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8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8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9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13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76" w:right="-5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8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8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76" w:right="-54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8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8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1.76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4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1.76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4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8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1.76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1.76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9" w:right="-55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1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right="85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1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1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4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1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single" w:sz="2.72" w:space="0" w:color="B7DEE8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5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single" w:sz="2.72" w:space="0" w:color="B7DEE8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2" w:lineRule="exact"/>
              <w:ind w:left="366" w:right="-5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7" w:hRule="exact"/>
        </w:trPr>
        <w:tc>
          <w:tcPr>
            <w:tcW w:w="398" w:type="dxa"/>
            <w:vMerge/>
            <w:tcBorders>
              <w:bottom w:val="nil" w:sz="6" w:space="0" w:color="auto"/>
              <w:left w:val="single" w:sz="12.32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vMerge/>
            <w:tcBorders>
              <w:bottom w:val="nil" w:sz="6" w:space="0" w:color="auto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65" w:type="dxa"/>
            <w:vMerge/>
            <w:tcBorders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vMerge/>
            <w:tcBorders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vMerge/>
            <w:tcBorders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967" w:type="dxa"/>
            <w:tcBorders>
              <w:top w:val="single" w:sz="2.72" w:space="0" w:color="B7DEE8"/>
              <w:bottom w:val="nil" w:sz="6" w:space="0" w:color="auto"/>
              <w:left w:val="single" w:sz="6.56" w:space="0" w:color="000000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3" w:lineRule="exact"/>
              <w:ind w:left="5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4" w:type="dxa"/>
            <w:tcBorders>
              <w:top w:val="single" w:sz="2.72" w:space="0" w:color="B7DEE8"/>
              <w:bottom w:val="nil" w:sz="6" w:space="0" w:color="auto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0" w:after="0" w:line="133" w:lineRule="exact"/>
              <w:ind w:left="359" w:right="-52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" w:type="dxa"/>
            <w:vMerge/>
            <w:tcBorders>
              <w:bottom w:val="nil" w:sz="6" w:space="0" w:color="auto"/>
              <w:left w:val="single" w:sz="34.4" w:space="0" w:color="B7DEE8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099" w:type="dxa"/>
            <w:vMerge/>
            <w:tcBorders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" w:type="dxa"/>
            <w:vMerge/>
            <w:tcBorders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104" w:type="dxa"/>
            <w:vMerge/>
            <w:tcBorders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8" w:type="dxa"/>
            <w:vMerge/>
            <w:tcBorders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580" w:type="dxa"/>
            <w:vMerge/>
            <w:tcBorders>
              <w:bottom w:val="nil" w:sz="6" w:space="0" w:color="auto"/>
              <w:left w:val="single" w:sz="6.56" w:space="0" w:color="000000"/>
              <w:right w:val="single" w:sz="12.32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type w:val="continuous"/>
          <w:pgSz w:w="16860" w:h="11920" w:orient="landscape"/>
          <w:pgMar w:top="640" w:bottom="280" w:left="580" w:right="480"/>
        </w:sectPr>
      </w:pPr>
      <w:rPr/>
    </w:p>
    <w:p>
      <w:pPr>
        <w:spacing w:before="2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61.399999" w:type="dxa"/>
      </w:tblPr>
      <w:tblGrid/>
      <w:tr>
        <w:trPr>
          <w:trHeight w:val="139" w:hRule="exact"/>
        </w:trPr>
        <w:tc>
          <w:tcPr>
            <w:tcW w:w="398" w:type="dxa"/>
            <w:vMerge w:val="restart"/>
            <w:tcBorders>
              <w:top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12" w:space="0" w:color="B7DEE8"/>
              <w:bottom w:val="single" w:sz="2.72" w:space="0" w:color="B7DEE8"/>
              <w:left w:val="single" w:sz="34.4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2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single" w:sz="34.4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</w:p>
        </w:tc>
      </w:tr>
      <w:tr>
        <w:trPr>
          <w:trHeight w:val="139" w:hRule="exact"/>
        </w:trPr>
        <w:tc>
          <w:tcPr>
            <w:tcW w:w="398" w:type="dxa"/>
            <w:vMerge/>
            <w:tcBorders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2" w:space="0" w:color="B7DEE8"/>
              <w:bottom w:val="single" w:sz="2.72" w:space="0" w:color="B7DEE8"/>
              <w:left w:val="single" w:sz="34.4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49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2" w:after="0" w:line="240" w:lineRule="auto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single" w:sz="34.4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right="8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right="8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III.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Shp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2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</w:tcPr>
          <w:p>
            <w:pPr>
              <w:spacing w:before="0" w:after="0" w:line="134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2" w:space="0" w:color="B7DEE8"/>
              <w:bottom w:val="single" w:sz="2.712" w:space="0" w:color="B7DEE8"/>
              <w:left w:val="single" w:sz="34.4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2" w:lineRule="exact"/>
              <w:ind w:left="35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2" w:after="0" w:line="240" w:lineRule="auto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single" w:sz="34.4" w:space="0" w:color="B7DEE8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43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,115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4" w:lineRule="exact"/>
              <w:ind w:left="67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4" w:lineRule="exact"/>
              <w:ind w:left="67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4" w:lineRule="exact"/>
              <w:ind w:left="3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14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0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1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0" w:lineRule="exact"/>
              <w:ind w:left="2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0" w:lineRule="exact"/>
              <w:ind w:left="23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</w:tcPr>
          <w:p>
            <w:pPr>
              <w:spacing w:before="0" w:after="0" w:line="130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12" w:space="0" w:color="B7DEE8"/>
              <w:bottom w:val="nil" w:sz="6" w:space="0" w:color="auto"/>
              <w:left w:val="single" w:sz="34.4" w:space="0" w:color="B7DEE8"/>
              <w:right w:val="single" w:sz="4.640" w:space="0" w:color="000000"/>
            </w:tcBorders>
            <w:shd w:val="clear" w:color="auto" w:fill="B7DEE8"/>
          </w:tcPr>
          <w:p>
            <w:pPr>
              <w:spacing w:before="0" w:after="0" w:line="130" w:lineRule="exact"/>
              <w:ind w:left="35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34.4" w:space="0" w:color="B7DEE8"/>
            </w:tcBorders>
            <w:shd w:val="clear" w:color="auto" w:fill="B7DEE8"/>
          </w:tcPr>
          <w:p>
            <w:pPr>
              <w:spacing w:before="2" w:after="0" w:line="131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single" w:sz="34.4" w:space="0" w:color="B7DEE8"/>
              <w:right w:val="single" w:sz="4.640" w:space="0" w:color="000000"/>
            </w:tcBorders>
          </w:tcPr>
          <w:p>
            <w:pPr>
              <w:spacing w:before="0" w:after="0" w:line="130" w:lineRule="exact"/>
              <w:ind w:left="42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0" w:space="0" w:color="000000"/>
            </w:tcBorders>
          </w:tcPr>
          <w:p>
            <w:pPr>
              <w:spacing w:before="0" w:after="0" w:line="130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single" w:sz="4.640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single" w:sz="4.648" w:space="0" w:color="000000"/>
            </w:tcBorders>
          </w:tcPr>
          <w:p>
            <w:pPr>
              <w:spacing w:before="0" w:after="0" w:line="130" w:lineRule="exact"/>
              <w:ind w:left="67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single" w:sz="4.648" w:space="0" w:color="000000"/>
              <w:right w:val="single" w:sz="6.56" w:space="0" w:color="000000"/>
            </w:tcBorders>
          </w:tcPr>
          <w:p>
            <w:pPr>
              <w:spacing w:before="0" w:after="0" w:line="130" w:lineRule="exact"/>
              <w:ind w:left="36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single" w:sz="6.56" w:space="0" w:color="000000"/>
              <w:right w:val="nil" w:sz="6" w:space="0" w:color="auto"/>
            </w:tcBorders>
          </w:tcPr>
          <w:p>
            <w:pPr>
              <w:spacing w:before="0" w:after="0" w:line="130" w:lineRule="exact"/>
              <w:ind w:left="15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4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131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143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nil" w:sz="6" w:space="0" w:color="auto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24" w:lineRule="exact"/>
              <w:ind w:left="45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24" w:lineRule="exact"/>
              <w:ind w:left="353" w:right="27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  <w:position w:val="1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position w:val="1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right="9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24" w:lineRule="exact"/>
              <w:ind w:left="3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24" w:lineRule="exact"/>
              <w:ind w:left="3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  <w:position w:val="1"/>
              </w:rPr>
              <w:t>und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position w:val="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1.76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5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1" w:after="0" w:line="240" w:lineRule="auto"/>
              <w:ind w:left="353" w:right="27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9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9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'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1.76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4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1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6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4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: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En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9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6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h: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i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45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6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SH</w:t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3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1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4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8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rgy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45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1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7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2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42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05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9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>
              <w:spacing w:before="0" w:after="0" w:line="134" w:lineRule="exact"/>
              <w:ind w:left="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1.76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5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1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IÇ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1.76" w:space="0" w:color="B7DEE8"/>
              <w:bottom w:val="single" w:sz="1.768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1" w:after="0" w:line="240" w:lineRule="auto"/>
              <w:ind w:left="297" w:right="27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2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2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5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2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Bal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ANC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Ç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1.768" w:space="0" w:color="B7DEE8"/>
              <w:bottom w:val="single" w:sz="1.76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4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1" w:after="0" w:line="240" w:lineRule="auto"/>
              <w:ind w:left="336" w:right="28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Ca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3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2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1.76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45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1" w:after="0" w:line="240" w:lineRule="auto"/>
              <w:ind w:left="336" w:right="28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7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1.1%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Dom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8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5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0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1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4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5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0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16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3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7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4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39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45" w:right="27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8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581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2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6%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9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b/>
                <w:bCs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93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337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4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4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6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8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2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left="118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w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6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4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2" w:space="0" w:color="B7DEE8"/>
              <w:bottom w:val="single" w:sz="2.71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/>
            <w:rPr/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39" w:hRule="exact"/>
        </w:trPr>
        <w:tc>
          <w:tcPr>
            <w:tcW w:w="398" w:type="dxa"/>
            <w:tcBorders>
              <w:top w:val="nil" w:sz="6" w:space="0" w:color="auto"/>
              <w:bottom w:val="nil" w:sz="6" w:space="0" w:color="auto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sat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1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0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12" w:space="0" w:color="B7DEE8"/>
              <w:bottom w:val="single" w:sz="2.72" w:space="0" w:color="B7DEE8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2" w:lineRule="exact"/>
              <w:ind w:left="36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05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42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6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5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398" w:type="dxa"/>
            <w:tcBorders>
              <w:top w:val="nil" w:sz="6" w:space="0" w:color="auto"/>
              <w:bottom w:val="single" w:sz="13.288" w:space="0" w:color="000000"/>
              <w:left w:val="single" w:sz="12.32" w:space="0" w:color="000000"/>
              <w:right w:val="nil" w:sz="6" w:space="0" w:color="auto"/>
            </w:tcBorders>
          </w:tcPr>
          <w:p>
            <w:pPr/>
            <w:rPr/>
          </w:p>
        </w:tc>
        <w:tc>
          <w:tcPr>
            <w:tcW w:w="2647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9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19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24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2.72" w:space="0" w:color="B7DEE8"/>
              <w:bottom w:val="single" w:sz="13.288" w:space="0" w:color="000000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0" w:after="0" w:line="134" w:lineRule="exact"/>
              <w:ind w:left="40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  <w:shd w:val="clear" w:color="auto" w:fill="B7DEE8"/>
          </w:tcPr>
          <w:p>
            <w:pPr>
              <w:spacing w:before="2" w:after="0" w:line="240" w:lineRule="auto"/>
              <w:ind w:left="343" w:right="280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52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right="8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134" w:lineRule="exact"/>
              <w:ind w:left="3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nil" w:sz="6" w:space="0" w:color="auto"/>
              <w:bottom w:val="single" w:sz="13.288" w:space="0" w:color="000000"/>
              <w:left w:val="nil" w:sz="6" w:space="0" w:color="auto"/>
              <w:right w:val="single" w:sz="12.32" w:space="0" w:color="000000"/>
            </w:tcBorders>
          </w:tcPr>
          <w:p>
            <w:pPr>
              <w:spacing w:before="0" w:after="0" w:line="134" w:lineRule="exact"/>
              <w:ind w:right="71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66" w:hRule="exact"/>
        </w:trPr>
        <w:tc>
          <w:tcPr>
            <w:tcW w:w="398" w:type="dxa"/>
            <w:tcBorders>
              <w:top w:val="single" w:sz="13.288" w:space="0" w:color="000000"/>
              <w:bottom w:val="single" w:sz="12.32" w:space="0" w:color="000000"/>
              <w:left w:val="single" w:sz="35.36" w:space="0" w:color="C0C0C0"/>
              <w:right w:val="nil" w:sz="6" w:space="0" w:color="auto"/>
            </w:tcBorders>
            <w:shd w:val="clear" w:color="auto" w:fill="C0C0C0"/>
          </w:tcPr>
          <w:p>
            <w:pPr/>
            <w:rPr/>
          </w:p>
        </w:tc>
        <w:tc>
          <w:tcPr>
            <w:tcW w:w="2647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42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6"/>
                <w:w w:val="99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8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6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99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8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99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8"/>
                <w:w w:val="99"/>
              </w:rPr>
              <w:t>BB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65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1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427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5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655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10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472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9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16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2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555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5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21" w:right="27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84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649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99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54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754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20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4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54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872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718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nil" w:sz="6" w:space="0" w:color="auto"/>
            </w:tcBorders>
            <w:shd w:val="clear" w:color="auto" w:fill="C0C0C0"/>
          </w:tcPr>
          <w:p>
            <w:pPr>
              <w:spacing w:before="0" w:after="0" w:line="240" w:lineRule="auto"/>
              <w:ind w:left="35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8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00%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2580" w:type="dxa"/>
            <w:tcBorders>
              <w:top w:val="single" w:sz="13.288" w:space="0" w:color="000000"/>
              <w:bottom w:val="single" w:sz="12.32" w:space="0" w:color="000000"/>
              <w:left w:val="nil" w:sz="6" w:space="0" w:color="auto"/>
              <w:right w:val="single" w:sz="12.32" w:space="0" w:color="000000"/>
            </w:tcBorders>
            <w:shd w:val="clear" w:color="auto" w:fill="C0C0C0"/>
          </w:tcPr>
          <w:p>
            <w:pPr>
              <w:spacing w:before="0" w:after="0" w:line="240" w:lineRule="auto"/>
              <w:ind w:left="48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6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99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7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(</w:t>
            </w:r>
            <w:r>
              <w:rPr>
                <w:rFonts w:ascii="Garamond" w:hAnsi="Garamond" w:cs="Garamond" w:eastAsia="Garamond"/>
                <w:sz w:val="12"/>
                <w:szCs w:val="12"/>
                <w:spacing w:val="-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6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0" w:footer="0" w:top="1040" w:bottom="280" w:left="600" w:right="500"/>
          <w:headerReference w:type="default" r:id="rId11"/>
          <w:pgSz w:w="16860" w:h="11920" w:orient="landscape"/>
        </w:sectPr>
      </w:pPr>
      <w:rPr/>
    </w:p>
    <w:p>
      <w:pPr>
        <w:spacing w:before="77" w:after="0" w:line="240" w:lineRule="auto"/>
        <w:ind w:left="116" w:right="-20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/>
        <w:pict>
          <v:group style="position:absolute;margin-left:86.040001pt;margin-top:434.639984pt;width:2.16pt;height:.1pt;mso-position-horizontal-relative:page;mso-position-vertical-relative:page;z-index:-18961" coordorigin="1721,8693" coordsize="43,2">
            <v:shape style="position:absolute;left:1721;top:8693;width:43;height:2" coordorigin="1721,8693" coordsize="43,0" path="m1721,8693l1764,8693e" filled="f" stroked="t" strokeweight=".580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ab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.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2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406.599998" w:type="dxa"/>
      </w:tblPr>
      <w:tblGrid/>
      <w:tr>
        <w:trPr>
          <w:trHeight w:val="342" w:hRule="exact"/>
        </w:trPr>
        <w:tc>
          <w:tcPr>
            <w:tcW w:w="660" w:type="dxa"/>
            <w:tcBorders>
              <w:top w:val="single" w:sz="7.52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8" w:after="0" w:line="156" w:lineRule="exact"/>
              <w:ind w:left="197" w:right="153" w:firstLine="-5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7.52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89" w:after="0" w:line="240" w:lineRule="auto"/>
              <w:ind w:left="179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Em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str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Ins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bu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7.52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89" w:after="0" w:line="240" w:lineRule="auto"/>
              <w:ind w:left="44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AN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2017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53" w:right="23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53" w:right="23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53" w:right="23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ye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53" w:right="23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lli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22" w:right="49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53" w:right="23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22" w:right="49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t,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488" w:right="46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ul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22" w:right="49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detë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22" w:right="49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22" w:right="49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488" w:right="46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22" w:right="49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Info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22" w:right="499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70" w:right="54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35" w:right="612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en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3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ekt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Au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teti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01" w:right="58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ili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635" w:right="612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19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575" w:right="552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397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tor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ur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uar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1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1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99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4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6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tor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Qe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1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6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he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alog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4169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Zhv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onal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Zhv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4)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1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Zhv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ono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onal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1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Zhv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3857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396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for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570" w:right="55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vMerge w:val="restart"/>
            <w:tcBorders>
              <w:top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381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Shë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SA)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570" w:right="55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vMerge/>
            <w:tcBorders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6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lt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right="71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4183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ol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ptar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trat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8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ubl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302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ikimi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/S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9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right="7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tor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Gje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ap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AS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G)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8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en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tet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uri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1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Inst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ne</w:t>
            </w:r>
            <w:r>
              <w:rPr>
                <w:rFonts w:ascii="Garamond" w:hAnsi="Garamond" w:cs="Garamond" w:eastAsia="Garamond"/>
                <w:sz w:val="14"/>
                <w:szCs w:val="14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ste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517" w:right="50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4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</w:rPr>
              <w:t>hm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576" w:right="55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Zy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ri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528" w:right="505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yk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ta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7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>
              <w:spacing w:before="0" w:after="0" w:line="156" w:lineRule="exact"/>
              <w:ind w:left="225" w:right="201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94" w:right="-20"/>
              <w:jc w:val="lef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ste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es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1"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576" w:right="55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right="78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ësh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ej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607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right="82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f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ikimit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7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8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right="79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em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imit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8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7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8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right="80"/>
              <w:jc w:val="right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5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8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607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8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2363" w:right="2348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pun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buxh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6" w:lineRule="exact"/>
              <w:ind w:left="497" w:right="47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position w:val="0"/>
              </w:rPr>
            </w:r>
          </w:p>
        </w:tc>
      </w:tr>
      <w:tr>
        <w:trPr>
          <w:trHeight w:val="166" w:hRule="exact"/>
        </w:trPr>
        <w:tc>
          <w:tcPr>
            <w:tcW w:w="660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4.640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2089" w:right="207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eze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vë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eve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sjes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q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4.640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154" w:lineRule="exact"/>
              <w:ind w:left="607" w:right="587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2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185" w:hRule="exact"/>
        </w:trPr>
        <w:tc>
          <w:tcPr>
            <w:tcW w:w="660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11.36" w:space="0" w:color="000000"/>
            </w:tcBorders>
          </w:tcPr>
          <w:p>
            <w:pPr/>
            <w:rPr/>
          </w:p>
        </w:tc>
        <w:tc>
          <w:tcPr>
            <w:tcW w:w="6338" w:type="dxa"/>
            <w:tcBorders>
              <w:top w:val="single" w:sz="4.640" w:space="0" w:color="000000"/>
              <w:bottom w:val="single" w:sz="6.56" w:space="0" w:color="000000"/>
              <w:left w:val="single" w:sz="11.36" w:space="0" w:color="000000"/>
              <w:right w:val="single" w:sz="6.56" w:space="0" w:color="000000"/>
            </w:tcBorders>
          </w:tcPr>
          <w:p>
            <w:pPr>
              <w:spacing w:before="0" w:after="0" w:line="240" w:lineRule="auto"/>
              <w:ind w:left="2310" w:right="2296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eze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vë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p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ër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i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et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d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-3"/>
                <w:w w:val="99"/>
                <w:i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i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ës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së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4.640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0" w:lineRule="auto"/>
              <w:ind w:left="576" w:right="553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1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i/>
              </w:rPr>
              <w:t>0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  <w:tr>
        <w:trPr>
          <w:trHeight w:val="204" w:hRule="exact"/>
        </w:trPr>
        <w:tc>
          <w:tcPr>
            <w:tcW w:w="6998" w:type="dxa"/>
            <w:gridSpan w:val="2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5" w:after="0" w:line="240" w:lineRule="auto"/>
              <w:ind w:left="3045" w:right="236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14"/>
                <w:szCs w:val="14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num</w:t>
            </w:r>
            <w:r>
              <w:rPr>
                <w:rFonts w:ascii="Garamond" w:hAnsi="Garamond" w:cs="Garamond" w:eastAsia="Garamond"/>
                <w:sz w:val="14"/>
                <w:szCs w:val="14"/>
                <w:spacing w:val="3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pun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4"/>
                <w:szCs w:val="14"/>
                <w:spacing w:val="1"/>
                <w:w w:val="99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  <w:tc>
          <w:tcPr>
            <w:tcW w:w="142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5" w:after="0" w:line="240" w:lineRule="auto"/>
              <w:ind w:left="497" w:right="474"/>
              <w:jc w:val="center"/>
              <w:rPr>
                <w:rFonts w:ascii="Garamond" w:hAnsi="Garamond" w:cs="Garamond" w:eastAsia="Garamond"/>
                <w:sz w:val="14"/>
                <w:szCs w:val="14"/>
              </w:rPr>
            </w:pPr>
            <w:rPr/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8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1,</w:t>
            </w:r>
            <w:r>
              <w:rPr>
                <w:rFonts w:ascii="Garamond" w:hAnsi="Garamond" w:cs="Garamond" w:eastAsia="Garamond"/>
                <w:sz w:val="14"/>
                <w:szCs w:val="14"/>
                <w:spacing w:val="-1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14"/>
                <w:szCs w:val="14"/>
                <w:spacing w:val="2"/>
                <w:w w:val="99"/>
                <w:b/>
                <w:bCs/>
              </w:rPr>
              <w:t>6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14"/>
                <w:szCs w:val="14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0" w:footer="0" w:top="640" w:bottom="280" w:left="1300" w:right="1620"/>
          <w:headerReference w:type="default" r:id="rId12"/>
          <w:pgSz w:w="11920" w:h="16860"/>
        </w:sectPr>
      </w:pPr>
      <w:rPr/>
    </w:p>
    <w:p>
      <w:pPr>
        <w:spacing w:before="85" w:after="0" w:line="240" w:lineRule="auto"/>
        <w:ind w:left="563" w:right="-67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T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ab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.</w:t>
      </w:r>
      <w:r>
        <w:rPr>
          <w:rFonts w:ascii="Garamond" w:hAnsi="Garamond" w:cs="Garamond" w:eastAsia="Garamond"/>
          <w:sz w:val="18"/>
          <w:szCs w:val="18"/>
          <w:spacing w:val="-1"/>
          <w:w w:val="100"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  <w:t>3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/>
        <w:br w:type="column"/>
      </w:r>
      <w:r>
        <w:rPr>
          <w:sz w:val="28"/>
          <w:szCs w:val="28"/>
        </w:rPr>
      </w:r>
    </w:p>
    <w:p>
      <w:pPr>
        <w:spacing w:before="0" w:after="0" w:line="240" w:lineRule="auto"/>
        <w:ind w:right="-67"/>
        <w:jc w:val="left"/>
        <w:rPr>
          <w:rFonts w:ascii="Garamond" w:hAnsi="Garamond" w:cs="Garamond" w:eastAsia="Garamond"/>
          <w:sz w:val="18"/>
          <w:szCs w:val="18"/>
        </w:rPr>
      </w:pPr>
      <w:rPr/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ak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z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ec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f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ik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18"/>
          <w:szCs w:val="18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b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18"/>
          <w:szCs w:val="18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v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18"/>
          <w:szCs w:val="18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18"/>
          <w:szCs w:val="18"/>
          <w:spacing w:val="2"/>
          <w:w w:val="100"/>
          <w:b/>
          <w:bCs/>
        </w:rPr>
        <w:t>2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18"/>
          <w:szCs w:val="18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18"/>
          <w:szCs w:val="18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12"/>
          <w:szCs w:val="12"/>
        </w:rPr>
      </w:pPr>
      <w:rPr/>
      <w:r>
        <w:rPr>
          <w:rFonts w:ascii="Garamond" w:hAnsi="Garamond" w:cs="Garamond" w:eastAsia="Garamond"/>
          <w:sz w:val="12"/>
          <w:szCs w:val="12"/>
          <w:w w:val="99"/>
        </w:rPr>
        <w:t>N</w:t>
      </w:r>
      <w:r>
        <w:rPr>
          <w:rFonts w:ascii="Garamond" w:hAnsi="Garamond" w:cs="Garamond" w:eastAsia="Garamond"/>
          <w:sz w:val="12"/>
          <w:szCs w:val="12"/>
          <w:spacing w:val="-22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ë</w:t>
      </w:r>
      <w:r>
        <w:rPr>
          <w:rFonts w:ascii="Garamond" w:hAnsi="Garamond" w:cs="Garamond" w:eastAsia="Garamond"/>
          <w:sz w:val="12"/>
          <w:szCs w:val="12"/>
          <w:spacing w:val="5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99"/>
        </w:rPr>
        <w:t>m</w:t>
      </w:r>
      <w:r>
        <w:rPr>
          <w:rFonts w:ascii="Garamond" w:hAnsi="Garamond" w:cs="Garamond" w:eastAsia="Garamond"/>
          <w:sz w:val="12"/>
          <w:szCs w:val="12"/>
          <w:spacing w:val="-22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6"/>
          <w:w w:val="100"/>
        </w:rPr>
        <w:t>i</w:t>
      </w:r>
      <w:r>
        <w:rPr>
          <w:rFonts w:ascii="Garamond" w:hAnsi="Garamond" w:cs="Garamond" w:eastAsia="Garamond"/>
          <w:sz w:val="12"/>
          <w:szCs w:val="12"/>
          <w:spacing w:val="4"/>
          <w:w w:val="100"/>
        </w:rPr>
        <w:t>j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ë</w:t>
      </w:r>
      <w:r>
        <w:rPr>
          <w:rFonts w:ascii="Garamond" w:hAnsi="Garamond" w:cs="Garamond" w:eastAsia="Garamond"/>
          <w:sz w:val="12"/>
          <w:szCs w:val="12"/>
          <w:spacing w:val="5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4"/>
          <w:w w:val="100"/>
        </w:rPr>
        <w:t>l</w:t>
      </w:r>
      <w:r>
        <w:rPr>
          <w:rFonts w:ascii="Garamond" w:hAnsi="Garamond" w:cs="Garamond" w:eastAsia="Garamond"/>
          <w:sz w:val="12"/>
          <w:szCs w:val="12"/>
          <w:spacing w:val="5"/>
          <w:w w:val="99"/>
        </w:rPr>
        <w:t>e</w:t>
      </w:r>
      <w:r>
        <w:rPr>
          <w:rFonts w:ascii="Garamond" w:hAnsi="Garamond" w:cs="Garamond" w:eastAsia="Garamond"/>
          <w:sz w:val="12"/>
          <w:szCs w:val="12"/>
          <w:spacing w:val="0"/>
          <w:w w:val="99"/>
        </w:rPr>
        <w:t>k</w:t>
      </w:r>
      <w:r>
        <w:rPr>
          <w:rFonts w:ascii="Garamond" w:hAnsi="Garamond" w:cs="Garamond" w:eastAsia="Garamond"/>
          <w:sz w:val="12"/>
          <w:szCs w:val="12"/>
          <w:spacing w:val="-21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ë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</w:r>
    </w:p>
    <w:p>
      <w:pPr>
        <w:jc w:val="left"/>
        <w:spacing w:after="0"/>
        <w:sectPr>
          <w:pgMar w:header="0" w:footer="0" w:top="1040" w:bottom="280" w:left="440" w:right="440"/>
          <w:headerReference w:type="default" r:id="rId13"/>
          <w:pgSz w:w="16860" w:h="11920" w:orient="landscape"/>
          <w:cols w:num="3" w:equalWidth="0">
            <w:col w:w="1006" w:space="4439"/>
            <w:col w:w="5070" w:space="4556"/>
            <w:col w:w="909"/>
          </w:cols>
        </w:sectPr>
      </w:pPr>
      <w:rPr/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400003" w:type="dxa"/>
      </w:tblPr>
      <w:tblGrid/>
      <w:tr>
        <w:trPr>
          <w:trHeight w:val="170" w:hRule="exact"/>
        </w:trPr>
        <w:tc>
          <w:tcPr>
            <w:tcW w:w="600" w:type="dxa"/>
            <w:vMerge w:val="restart"/>
            <w:tcBorders>
              <w:top w:val="single" w:sz="13.2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NR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vMerge w:val="restart"/>
            <w:tcBorders>
              <w:top w:val="single" w:sz="13.2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577" w:right="559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b/>
                <w:bCs/>
              </w:rPr>
              <w:t>Ba</w:t>
            </w:r>
            <w:r>
              <w:rPr>
                <w:rFonts w:ascii="Garamond" w:hAnsi="Garamond" w:cs="Garamond" w:eastAsia="Garamond"/>
                <w:sz w:val="12"/>
                <w:szCs w:val="12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vMerge w:val="restart"/>
            <w:tcBorders>
              <w:top w:val="single" w:sz="13.2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7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134" w:lineRule="exact"/>
              <w:ind w:left="107" w:right="68" w:firstLine="16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vMerge w:val="restart"/>
            <w:tcBorders>
              <w:top w:val="single" w:sz="13.2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34" w:lineRule="exact"/>
              <w:ind w:left="270" w:right="24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239" w:lineRule="auto"/>
              <w:ind w:left="219" w:right="199" w:firstLine="2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i,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"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ht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2" w:after="0" w:line="134" w:lineRule="exact"/>
              <w:ind w:left="402" w:right="386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7"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046" w:type="dxa"/>
            <w:gridSpan w:val="10"/>
            <w:tcBorders>
              <w:top w:val="single" w:sz="13.28" w:space="0" w:color="000000"/>
              <w:bottom w:val="nil" w:sz="6" w:space="0" w:color="auto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134" w:lineRule="exact"/>
              <w:ind w:left="3709" w:right="36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ifi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3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30" w:type="dxa"/>
            <w:vMerge w:val="restart"/>
            <w:tcBorders>
              <w:top w:val="single" w:sz="13.2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23" w:right="29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535" w:hRule="exact"/>
        </w:trPr>
        <w:tc>
          <w:tcPr>
            <w:tcW w:w="600" w:type="dxa"/>
            <w:vMerge/>
            <w:tcBorders>
              <w:bottom w:val="single" w:sz="13.28" w:space="0" w:color="000000"/>
              <w:left w:val="single" w:sz="12.3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685" w:type="dxa"/>
            <w:vMerge/>
            <w:tcBorders>
              <w:bottom w:val="single" w:sz="13.28" w:space="0" w:color="000000"/>
              <w:left w:val="single" w:sz="8.48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169" w:type="dxa"/>
            <w:vMerge/>
            <w:tcBorders>
              <w:bottom w:val="single" w:sz="13.28" w:space="0" w:color="000000"/>
              <w:left w:val="single" w:sz="8.48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166" w:type="dxa"/>
            <w:vMerge/>
            <w:tcBorders>
              <w:bottom w:val="single" w:sz="13.2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13.28" w:space="0" w:color="000000"/>
              <w:bottom w:val="single" w:sz="13.2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134" w:lineRule="exact"/>
              <w:ind w:left="239" w:right="97" w:firstLine="-103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13.28" w:space="0" w:color="000000"/>
              <w:bottom w:val="single" w:sz="13.2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134" w:lineRule="exact"/>
              <w:ind w:left="225" w:right="182" w:firstLine="14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oll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13.28" w:space="0" w:color="000000"/>
              <w:bottom w:val="single" w:sz="13.2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134" w:lineRule="exact"/>
              <w:ind w:left="138" w:right="97" w:firstLine="211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13.28" w:space="0" w:color="000000"/>
              <w:bottom w:val="single" w:sz="13.2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134" w:lineRule="exact"/>
              <w:ind w:left="390" w:right="156" w:firstLine="-199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rri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3.28" w:space="0" w:color="000000"/>
              <w:bottom w:val="single" w:sz="13.2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134" w:lineRule="exact"/>
              <w:ind w:left="246" w:right="163" w:firstLine="-4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roj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ial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13.28" w:space="0" w:color="000000"/>
              <w:bottom w:val="single" w:sz="13.2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134" w:lineRule="exact"/>
              <w:ind w:left="270" w:right="83" w:firstLine="-146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13.28" w:space="0" w:color="000000"/>
              <w:bottom w:val="single" w:sz="13.2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30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13.28" w:space="0" w:color="000000"/>
              <w:bottom w:val="single" w:sz="13.2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4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72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Uji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4" w:lineRule="exact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lli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13.28" w:space="0" w:color="000000"/>
              <w:bottom w:val="single" w:sz="13.2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46" w:after="0" w:line="240" w:lineRule="auto"/>
              <w:ind w:left="157" w:right="138" w:firstLine="-1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sig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imin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ig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av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8.48" w:space="0" w:color="000000"/>
              <w:bottom w:val="single" w:sz="13.2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3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  <w:p>
            <w:pPr>
              <w:spacing w:before="0" w:after="0" w:line="134" w:lineRule="exact"/>
              <w:ind w:left="21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  <w:b/>
                <w:bCs/>
              </w:rPr>
              <w:t>me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30" w:type="dxa"/>
            <w:vMerge/>
            <w:tcBorders>
              <w:bottom w:val="single" w:sz="13.28" w:space="0" w:color="000000"/>
              <w:left w:val="single" w:sz="8.48" w:space="0" w:color="000000"/>
              <w:right w:val="single" w:sz="12.32" w:space="0" w:color="000000"/>
            </w:tcBorders>
          </w:tcPr>
          <w:p>
            <w:pPr/>
            <w:rPr/>
          </w:p>
        </w:tc>
      </w:tr>
      <w:tr>
        <w:trPr>
          <w:trHeight w:val="157" w:hRule="exact"/>
        </w:trPr>
        <w:tc>
          <w:tcPr>
            <w:tcW w:w="600" w:type="dxa"/>
            <w:tcBorders>
              <w:top w:val="single" w:sz="13.2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0" w:after="0" w:line="134" w:lineRule="exact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13.2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</w:p>
        </w:tc>
        <w:tc>
          <w:tcPr>
            <w:tcW w:w="1169" w:type="dxa"/>
            <w:tcBorders>
              <w:top w:val="single" w:sz="13.2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13.2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13.2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13.2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13.2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13.2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iz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lvi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iv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27" w:right="213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4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933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807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600" w:type="dxa"/>
            <w:tcBorders>
              <w:top w:val="single" w:sz="4.648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z</w:t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aj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cy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pol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çë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662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ujë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4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281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448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boho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563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350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ak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ali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j</w:t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52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n</w:t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Pë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156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178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303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6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ec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130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20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4.640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cë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158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201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51" w:hRule="exact"/>
        </w:trPr>
        <w:tc>
          <w:tcPr>
            <w:tcW w:w="600" w:type="dxa"/>
            <w:tcBorders>
              <w:top w:val="single" w:sz="4.648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ij</w:t>
            </w:r>
            <w:r>
              <w:rPr>
                <w:rFonts w:ascii="Garamond" w:hAnsi="Garamond" w:cs="Garamond" w:eastAsia="Garamond"/>
                <w:sz w:val="12"/>
                <w:szCs w:val="12"/>
                <w:spacing w:val="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615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46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169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r</w:t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555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78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43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873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8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260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1" w:after="0" w:line="240" w:lineRule="auto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1" w:after="0" w:line="240" w:lineRule="auto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222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0" w:space="0" w:color="000000"/>
              <w:bottom w:val="single" w:sz="4.648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7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9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7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90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9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0" w:space="0" w:color="000000"/>
              <w:bottom w:val="single" w:sz="4.648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0" w:space="0" w:color="000000"/>
              <w:bottom w:val="single" w:sz="4.648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546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137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  <w:tr>
        <w:trPr>
          <w:trHeight w:val="149" w:hRule="exact"/>
        </w:trPr>
        <w:tc>
          <w:tcPr>
            <w:tcW w:w="600" w:type="dxa"/>
            <w:tcBorders>
              <w:top w:val="single" w:sz="4.648" w:space="0" w:color="000000"/>
              <w:bottom w:val="single" w:sz="4.640" w:space="0" w:color="000000"/>
              <w:left w:val="single" w:sz="12.32" w:space="0" w:color="000000"/>
              <w:right w:val="single" w:sz="8.48" w:space="0" w:color="000000"/>
            </w:tcBorders>
          </w:tcPr>
          <w:p>
            <w:pPr>
              <w:spacing w:before="1" w:after="0" w:line="240" w:lineRule="auto"/>
              <w:ind w:left="198" w:right="188"/>
              <w:jc w:val="center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56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685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9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ki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9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04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6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/>
            <w:rPr/>
          </w:p>
        </w:tc>
        <w:tc>
          <w:tcPr>
            <w:tcW w:w="1260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80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88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99"/>
              </w:rPr>
              <w:t>3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99"/>
              </w:rPr>
              <w:t>33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102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618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594</w:t>
            </w:r>
            <w:r>
              <w:rPr>
                <w:rFonts w:ascii="Garamond" w:hAnsi="Garamond" w:cs="Garamond" w:eastAsia="Garamond"/>
                <w:sz w:val="12"/>
                <w:szCs w:val="12"/>
                <w:spacing w:val="3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53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1066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left="63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64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8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48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77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8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561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41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871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left="443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19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37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36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72" w:space="0" w:color="000000"/>
            </w:tcBorders>
          </w:tcPr>
          <w:p>
            <w:pPr>
              <w:spacing w:before="3" w:after="0" w:line="134" w:lineRule="exact"/>
              <w:ind w:right="76"/>
              <w:jc w:val="righ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99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  <w:tc>
          <w:tcPr>
            <w:tcW w:w="953" w:type="dxa"/>
            <w:tcBorders>
              <w:top w:val="single" w:sz="4.648" w:space="0" w:color="000000"/>
              <w:bottom w:val="single" w:sz="4.640" w:space="0" w:color="000000"/>
              <w:left w:val="single" w:sz="8.472" w:space="0" w:color="000000"/>
              <w:right w:val="single" w:sz="8.48" w:space="0" w:color="000000"/>
            </w:tcBorders>
          </w:tcPr>
          <w:p>
            <w:pPr/>
            <w:rPr/>
          </w:p>
        </w:tc>
        <w:tc>
          <w:tcPr>
            <w:tcW w:w="1030" w:type="dxa"/>
            <w:tcBorders>
              <w:top w:val="single" w:sz="4.648" w:space="0" w:color="000000"/>
              <w:bottom w:val="single" w:sz="4.640" w:space="0" w:color="000000"/>
              <w:left w:val="single" w:sz="8.48" w:space="0" w:color="000000"/>
              <w:right w:val="single" w:sz="12.32" w:space="0" w:color="000000"/>
            </w:tcBorders>
          </w:tcPr>
          <w:p>
            <w:pPr>
              <w:spacing w:before="3" w:after="0" w:line="134" w:lineRule="exact"/>
              <w:ind w:left="465" w:right="-20"/>
              <w:jc w:val="left"/>
              <w:rPr>
                <w:rFonts w:ascii="Garamond" w:hAnsi="Garamond" w:cs="Garamond" w:eastAsia="Garamond"/>
                <w:sz w:val="12"/>
                <w:szCs w:val="12"/>
              </w:rPr>
            </w:pPr>
            <w:rPr/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8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12"/>
                <w:szCs w:val="12"/>
                <w:spacing w:val="1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12"/>
                <w:szCs w:val="12"/>
                <w:spacing w:val="-1"/>
                <w:w w:val="100"/>
              </w:rPr>
              <w:t>94</w:t>
            </w:r>
            <w:r>
              <w:rPr>
                <w:rFonts w:ascii="Garamond" w:hAnsi="Garamond" w:cs="Garamond" w:eastAsia="Garamond"/>
                <w:sz w:val="12"/>
                <w:szCs w:val="12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type w:val="continuous"/>
          <w:pgSz w:w="16860" w:h="11920" w:orient="landscape"/>
          <w:pgMar w:top="640" w:bottom="280" w:left="440" w:right="440"/>
        </w:sectPr>
      </w:pPr>
      <w:rPr/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7.07pt;margin-top:56.350006pt;width:788.55pt;height:61.4195pt;mso-position-horizontal-relative:page;mso-position-vertical-relative:page;z-index:-1896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149" w:hRule="exact"/>
                    </w:trPr>
                    <w:tc>
                      <w:tcPr>
                        <w:tcW w:w="60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98" w:right="188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58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68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9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7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464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615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1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44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171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1" w:hRule="exact"/>
                    </w:trPr>
                    <w:tc>
                      <w:tcPr>
                        <w:tcW w:w="60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98" w:right="188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59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685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9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79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7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9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1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44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274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600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12.3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98" w:right="188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685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465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0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25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19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1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223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1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3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7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1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4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3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8.48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806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600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12.3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198" w:right="188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61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685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ki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114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0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7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1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9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6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615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80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</w:rPr>
                          <w:t>475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49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right="76"/>
                          <w:jc w:val="righ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3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8.48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169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49" w:hRule="exact"/>
                    </w:trPr>
                    <w:tc>
                      <w:tcPr>
                        <w:tcW w:w="2285" w:type="dxa"/>
                        <w:gridSpan w:val="2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12.3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me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6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02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6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6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63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8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3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380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53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8.48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134" w:lineRule="exact"/>
                          <w:ind w:left="546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400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60" w:hRule="exact"/>
                    </w:trPr>
                    <w:tc>
                      <w:tcPr>
                        <w:tcW w:w="2285" w:type="dxa"/>
                        <w:gridSpan w:val="2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12.32" w:space="0" w:color="000000"/>
                          <w:right w:val="single" w:sz="8.48" w:space="0" w:color="000000"/>
                        </w:tcBorders>
                      </w:tcPr>
                      <w:p>
                        <w:pPr>
                          <w:spacing w:before="1" w:after="0" w:line="240" w:lineRule="auto"/>
                          <w:ind w:left="9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sig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imin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2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ig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av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66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60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02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61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66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64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8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8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86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71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36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51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3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030" w:type="dxa"/>
                        <w:tcBorders>
                          <w:top w:val="single" w:sz="4.640" w:space="0" w:color="000000"/>
                          <w:bottom w:val="single" w:sz="12.32" w:space="0" w:color="000000"/>
                          <w:left w:val="single" w:sz="8.48" w:space="0" w:color="000000"/>
                          <w:right w:val="single" w:sz="12.32" w:space="0" w:color="000000"/>
                        </w:tcBorders>
                      </w:tcPr>
                      <w:p>
                        <w:pPr>
                          <w:spacing w:before="3" w:after="0" w:line="240" w:lineRule="auto"/>
                          <w:ind w:left="604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62" w:hRule="exact"/>
                    </w:trPr>
                    <w:tc>
                      <w:tcPr>
                        <w:tcW w:w="2285" w:type="dxa"/>
                        <w:gridSpan w:val="2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12.32" w:space="0" w:color="000000"/>
                          <w:right w:val="single" w:sz="8.48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944" w:right="931"/>
                          <w:jc w:val="center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9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99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99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ali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9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56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3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66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690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260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78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75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02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55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1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57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360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66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8" w:space="0" w:color="000000"/>
                          <w:right w:val="single" w:sz="8.48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58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877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2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64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8" w:space="0" w:color="000000"/>
                          <w:right w:val="single" w:sz="8.48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433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8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469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54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86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508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311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56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36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7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505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53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72" w:space="0" w:color="000000"/>
                          <w:right w:val="single" w:sz="8.48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522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37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00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30" w:type="dxa"/>
                        <w:tcBorders>
                          <w:top w:val="single" w:sz="12.32" w:space="0" w:color="000000"/>
                          <w:bottom w:val="single" w:sz="8.48" w:space="0" w:color="000000"/>
                          <w:left w:val="single" w:sz="8.48" w:space="0" w:color="000000"/>
                          <w:right w:val="single" w:sz="12.32" w:space="0" w:color="000000"/>
                        </w:tcBorders>
                        <w:shd w:val="clear" w:color="auto" w:fill="C1C1C1"/>
                      </w:tcPr>
                      <w:p>
                        <w:pPr>
                          <w:spacing w:before="0" w:after="0" w:line="240" w:lineRule="auto"/>
                          <w:ind w:left="407" w:right="-20"/>
                          <w:jc w:val="left"/>
                          <w:rPr>
                            <w:rFonts w:ascii="Garamond" w:hAnsi="Garamond" w:cs="Garamond" w:eastAsia="Garamond"/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-1"/>
                            <w:w w:val="100"/>
                            <w:b/>
                            <w:bCs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1"/>
                            <w:w w:val="100"/>
                            <w:b/>
                            <w:bCs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  <w:b/>
                            <w:bCs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12"/>
                            <w:szCs w:val="12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sz w:val="11"/>
          <w:szCs w:val="11"/>
        </w:rPr>
      </w:r>
    </w:p>
    <w:p>
      <w:pPr>
        <w:spacing w:before="0" w:after="0" w:line="240" w:lineRule="auto"/>
        <w:ind w:left="374" w:right="-20"/>
        <w:jc w:val="left"/>
        <w:tabs>
          <w:tab w:pos="820" w:val="left"/>
          <w:tab w:pos="3100" w:val="left"/>
          <w:tab w:pos="5840" w:val="left"/>
          <w:tab w:pos="6680" w:val="left"/>
          <w:tab w:pos="7800" w:val="left"/>
          <w:tab w:pos="8820" w:val="left"/>
          <w:tab w:pos="9940" w:val="left"/>
          <w:tab w:pos="10680" w:val="left"/>
          <w:tab w:pos="11660" w:val="left"/>
          <w:tab w:pos="12540" w:val="left"/>
          <w:tab w:pos="13680" w:val="left"/>
          <w:tab w:pos="15340" w:val="left"/>
        </w:tabs>
        <w:rPr>
          <w:rFonts w:ascii="Garamond" w:hAnsi="Garamond" w:cs="Garamond" w:eastAsia="Garamond"/>
          <w:sz w:val="12"/>
          <w:szCs w:val="12"/>
        </w:rPr>
      </w:pPr>
      <w:rPr/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5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7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B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a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s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h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ki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a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 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T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r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o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p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o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j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ë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179</w:t>
      </w:r>
      <w:r>
        <w:rPr>
          <w:rFonts w:ascii="Garamond" w:hAnsi="Garamond" w:cs="Garamond" w:eastAsia="Garamond"/>
          <w:sz w:val="12"/>
          <w:szCs w:val="12"/>
          <w:spacing w:val="3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8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3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42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4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5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8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2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7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8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6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12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9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2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4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5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2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9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3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8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4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7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6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2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2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3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ab/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253</w:t>
      </w:r>
      <w:r>
        <w:rPr>
          <w:rFonts w:ascii="Garamond" w:hAnsi="Garamond" w:cs="Garamond" w:eastAsia="Garamond"/>
          <w:sz w:val="12"/>
          <w:szCs w:val="12"/>
          <w:spacing w:val="3"/>
          <w:w w:val="100"/>
        </w:rPr>
        <w:t>,</w:t>
      </w:r>
      <w:r>
        <w:rPr>
          <w:rFonts w:ascii="Garamond" w:hAnsi="Garamond" w:cs="Garamond" w:eastAsia="Garamond"/>
          <w:sz w:val="12"/>
          <w:szCs w:val="12"/>
          <w:spacing w:val="-1"/>
          <w:w w:val="100"/>
        </w:rPr>
        <w:t>9</w:t>
      </w:r>
      <w:r>
        <w:rPr>
          <w:rFonts w:ascii="Garamond" w:hAnsi="Garamond" w:cs="Garamond" w:eastAsia="Garamond"/>
          <w:sz w:val="12"/>
          <w:szCs w:val="12"/>
          <w:spacing w:val="1"/>
          <w:w w:val="100"/>
        </w:rPr>
        <w:t>7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  <w:t>0</w:t>
      </w:r>
      <w:r>
        <w:rPr>
          <w:rFonts w:ascii="Garamond" w:hAnsi="Garamond" w:cs="Garamond" w:eastAsia="Garamond"/>
          <w:sz w:val="12"/>
          <w:szCs w:val="12"/>
          <w:spacing w:val="0"/>
          <w:w w:val="100"/>
        </w:rPr>
      </w:r>
    </w:p>
    <w:p>
      <w:pPr>
        <w:jc w:val="left"/>
        <w:spacing w:after="0"/>
        <w:sectPr>
          <w:pgMar w:header="0" w:footer="0" w:top="1020" w:bottom="280" w:left="440" w:right="440"/>
          <w:headerReference w:type="default" r:id="rId14"/>
          <w:pgSz w:w="16860" w:h="11920" w:orient="landscape"/>
        </w:sectPr>
      </w:pPr>
      <w:rPr/>
    </w:p>
    <w:p>
      <w:pPr>
        <w:spacing w:before="79" w:after="0" w:line="240" w:lineRule="auto"/>
        <w:ind w:left="3380" w:right="33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632" w:right="6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X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</w:p>
    <w:p>
      <w:pPr>
        <w:spacing w:before="0" w:after="0" w:line="269" w:lineRule="exact"/>
        <w:ind w:left="2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6" w:after="0" w:line="240" w:lineRule="auto"/>
        <w:ind w:left="5102" w:right="36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tabs>
          <w:tab w:pos="73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0" w:footer="0" w:top="1360" w:bottom="280" w:left="1340" w:right="1320"/>
          <w:headerReference w:type="default" r:id="rId15"/>
          <w:pgSz w:w="12240" w:h="15840"/>
        </w:sectPr>
      </w:pPr>
      <w:rPr/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540" w:right="122" w:firstLine="-1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502" w:right="20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22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40" w:right="1320"/>
          <w:cols w:num="2" w:equalWidth="0">
            <w:col w:w="4220" w:space="920"/>
            <w:col w:w="4440"/>
          </w:cols>
        </w:sectPr>
      </w:pPr>
      <w:rPr/>
    </w:p>
    <w:p>
      <w:pPr>
        <w:spacing w:before="6" w:after="0" w:line="240" w:lineRule="auto"/>
        <w:ind w:left="383" w:right="-20"/>
        <w:jc w:val="left"/>
        <w:tabs>
          <w:tab w:pos="80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260" w:right="5196" w:firstLine="-187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540" w:right="4771" w:firstLine="-1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980" w:right="5881" w:firstLine="-259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540" w:right="4644" w:firstLine="-1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20" w:right="4784" w:firstLine="-43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onomi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20" w:right="4685" w:firstLine="-43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tabs>
          <w:tab w:pos="8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villim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tabs>
          <w:tab w:pos="8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villim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540" w:right="4789" w:firstLine="-1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20" w:right="4161" w:firstLine="-43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640" w:bottom="280" w:left="134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40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3/1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13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Kult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409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3/1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ii)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vi)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Kudo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hvilli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ondi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Mar w:header="0" w:footer="0" w:top="1360" w:bottom="280" w:left="1320" w:right="1320"/>
      <w:headerReference w:type="default" r:id="rId16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00003pt;margin-top:35.785446pt;width:24.092751pt;height:11pt;mso-position-horizontal-relative:page;mso-position-vertical-relative:page;z-index:-19529" type="#_x0000_t202" filled="f" stroked="f">
          <v:textbox inset="0,0,0,0">
            <w:txbxContent>
              <w:p>
                <w:pPr>
                  <w:spacing w:before="2" w:after="0" w:line="240" w:lineRule="auto"/>
                  <w:ind w:left="20" w:right="-47"/>
                  <w:jc w:val="left"/>
                  <w:rPr>
                    <w:rFonts w:ascii="Garamond" w:hAnsi="Garamond" w:cs="Garamond" w:eastAsia="Garamond"/>
                    <w:sz w:val="18"/>
                    <w:szCs w:val="18"/>
                  </w:rPr>
                </w:pPr>
                <w:rPr/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</w:rPr>
                  <w:t>T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</w:rPr>
                  <w:t>ab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</w:rPr>
                  <w:t>.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</w:rPr>
                  <w:t>1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7.32pt;margin-top:45.865448pt;width:365.262482pt;height:11pt;mso-position-horizontal-relative:page;mso-position-vertical-relative:page;z-index:-19528" type="#_x0000_t202" filled="f" stroked="f">
          <v:textbox inset="0,0,0,0">
            <w:txbxContent>
              <w:p>
                <w:pPr>
                  <w:spacing w:before="2" w:after="0" w:line="240" w:lineRule="auto"/>
                  <w:ind w:left="20" w:right="-47"/>
                  <w:jc w:val="left"/>
                  <w:rPr>
                    <w:rFonts w:ascii="Garamond" w:hAnsi="Garamond" w:cs="Garamond" w:eastAsia="Garamond"/>
                    <w:sz w:val="18"/>
                    <w:szCs w:val="18"/>
                  </w:rPr>
                </w:pPr>
                <w:rPr/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BU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X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H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6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20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1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7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3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S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P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A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S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3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M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N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3"/>
                    <w:w w:val="100"/>
                    <w:b/>
                    <w:bCs/>
                  </w:rPr>
                  <w:t>S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R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V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9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Ë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L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N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JËS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2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D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H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2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N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3"/>
                    <w:w w:val="100"/>
                    <w:b/>
                    <w:bCs/>
                  </w:rPr>
                  <w:t>S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U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2"/>
                    <w:w w:val="100"/>
                    <w:b/>
                    <w:bCs/>
                  </w:rPr>
                  <w:t>C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I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O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N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V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0"/>
                    <w:w w:val="100"/>
                    <w:b/>
                    <w:bCs/>
                  </w:rPr>
                  <w:t> 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BU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X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H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1"/>
                    <w:w w:val="100"/>
                    <w:b/>
                    <w:bCs/>
                  </w:rPr>
                  <w:t>T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O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-1"/>
                    <w:w w:val="100"/>
                    <w:b/>
                    <w:bCs/>
                  </w:rPr>
                  <w:t>R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  <w:b/>
                    <w:bCs/>
                  </w:rPr>
                  <w:t>E</w:t>
                </w:r>
                <w:r>
                  <w:rPr>
                    <w:rFonts w:ascii="Garamond" w:hAnsi="Garamond" w:cs="Garamond" w:eastAsia="Garamond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header" Target="header11.xml"/><Relationship Id="rId16" Type="http://schemas.openxmlformats.org/officeDocument/2006/relationships/header" Target="header1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2017-12-18T16:20:48Z</dcterms:created>
  <dcterms:modified xsi:type="dcterms:W3CDTF">2017-12-18T16:20:48Z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2017-11-07T00:00:00Z</vt:filetime>
  </property>
  <property fmtid="{D5CDD505-2E9C-101B-9397-08002B2CF9AE}" pid="3" name="LastSaved">
    <vt:filetime>2017-12-18T00:00:00Z</vt:filetime>
  </property>
</Properties>
</file>