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68" w:right="35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8" w:right="22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SHTETËS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SHQIPT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ptare”,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propozimet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Kulturës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Sportit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1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rsonave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Rexhë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Shoshi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Cristiano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Damião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Silva</w:t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Fehmi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Avdiu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97" w:space="965"/>
        <w:col w:w="51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2017-12-15T10:31:03Z</dcterms:created>
  <dcterms:modified xsi:type="dcterms:W3CDTF">2017-12-15T10:31:03Z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