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3" w:right="424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DEKRET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585" w:right="358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298" w:right="229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SHTETËS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SHQIPT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etutës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83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08.1998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tësin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40" w:lineRule="auto"/>
        <w:ind w:left="4130" w:right="413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DEKRETOJ: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4" w:after="0" w:line="240" w:lineRule="auto"/>
        <w:ind w:left="384" w:right="322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jepe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shqipta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mëposhtëm: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Maril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Pizzu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1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/>
        <w:br w:type="column"/>
      </w:r>
      <w:r>
        <w:rPr>
          <w:sz w:val="13"/>
          <w:szCs w:val="13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Buja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Nishani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2" w:equalWidth="0">
        <w:col w:w="3370" w:space="1104"/>
        <w:col w:w="510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2017-12-15T13:09:03Z</dcterms:created>
  <dcterms:modified xsi:type="dcterms:W3CDTF">2017-12-15T13:09:03Z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2017-04-24T00:00:00Z</vt:filetime>
  </property>
  <property fmtid="{D5CDD505-2E9C-101B-9397-08002B2CF9AE}" pid="3" name="LastSaved">
    <vt:filetime>2017-12-15T00:00:00Z</vt:filetime>
  </property>
</Properties>
</file>