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43" w:right="424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DEKRET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568" w:right="356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152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24.4.20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298" w:right="229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SHTETËS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SHQIPT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8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mbështetj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etutës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8389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5.8.1998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shtetësin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qiptare”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ndryshuar,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379" w:lineRule="auto"/>
        <w:ind w:left="4130" w:right="413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DEKRETOJ: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jepe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shtetësi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shqiptar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personav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mëposhtëm: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</w:p>
    <w:p>
      <w:pPr>
        <w:spacing w:before="0" w:after="0" w:line="263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Har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3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84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njëh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5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40" w:lineRule="auto"/>
        <w:ind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259" w:right="98" w:firstLine="-13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PU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IKËS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Buja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Nishani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  <w:cols w:num="3" w:equalWidth="0">
        <w:col w:w="3370" w:space="1104"/>
        <w:col w:w="614" w:space="1423"/>
        <w:col w:w="3069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2017-12-15T13:12:03Z</dcterms:created>
  <dcterms:modified xsi:type="dcterms:W3CDTF">2017-12-15T13:12:03Z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2017-05-02T00:00:00Z</vt:filetime>
  </property>
  <property fmtid="{D5CDD505-2E9C-101B-9397-08002B2CF9AE}" pid="3" name="LastSaved">
    <vt:filetime>2017-12-15T00:00:00Z</vt:filetime>
  </property>
</Properties>
</file>