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1" w:right="423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DEKRET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546" w:right="352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10316,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15.5.2017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673" w:right="165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LEJ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LËNIES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SHTETËSISË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SHQIPTARE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tetje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92,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“c”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neneve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8389,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5.8.1998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shtetësinë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shqiptare”,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ndryshuar,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bazuar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edhe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propozimin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Punëve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Brendshme,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400" w:lineRule="auto"/>
        <w:ind w:left="4132" w:right="411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DEKRETOJ: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lejohet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shtetësisë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shqiptare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kërkesë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perso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Mahmu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jman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Sulejmani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Gambeta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adriu)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Anton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Dibra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Rezear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Kujtim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Bani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Elvana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Selami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(Gazi)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Isabella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Rezear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Bani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Sidorela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Pëllumb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Dyrmishi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Julia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Arsen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Çarçani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Elis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Ism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Disha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Leonard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Ndrec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Shtjefni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Suzana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č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ć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(Vuçiq)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Zamira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Bashkim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Xhaferri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Elona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Eqrem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Basha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Julia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Agron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Bogdani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Faura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Lulzim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Basha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Edlir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Muça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Davor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harko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Sekul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ć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(Sekuliq)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Shpëtim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Fahri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Bylo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Mark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Ermal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Xhaho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24.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Lulash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Pergjoni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25.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Dife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Xhelal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Eagle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(Drishti/Rami)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Endrijeta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Pertef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(Pelinku)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27.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Ernis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Kani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Edmir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Agim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Llabani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Alma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Nikollaq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Sota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Daniel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Lirim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Dautaj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31.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Admir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Tonçi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Qose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32.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Adriatik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Gjovalin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Perduka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33.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Vanela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Mihal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Sila</w:t>
      </w:r>
    </w:p>
    <w:p>
      <w:pPr>
        <w:spacing w:before="0" w:after="0" w:line="287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34.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Vesna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Aleksandar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1"/>
        </w:rPr>
        <w:t>Ɖ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ć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(Gjukiq)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35.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Jasmina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Branko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Vuçiq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(Jugu)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2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4" w:right="-8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04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Bujar</w:t>
      </w:r>
      <w:r>
        <w:rPr>
          <w:rFonts w:ascii="Calibri" w:hAnsi="Calibri" w:cs="Calibri" w:eastAsia="Calibri"/>
          <w:sz w:val="22"/>
          <w:szCs w:val="22"/>
          <w:spacing w:val="-6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Nishani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7" w:after="0" w:line="110" w:lineRule="exact"/>
        <w:jc w:val="left"/>
        <w:rPr>
          <w:sz w:val="11"/>
          <w:szCs w:val="11"/>
        </w:rPr>
      </w:pPr>
      <w:rPr/>
      <w:r>
        <w:rPr/>
        <w:br w:type="column"/>
      </w:r>
      <w:r>
        <w:rPr>
          <w:sz w:val="11"/>
          <w:szCs w:val="11"/>
        </w:rPr>
      </w:r>
    </w:p>
    <w:p>
      <w:pPr>
        <w:spacing w:before="0" w:after="0" w:line="240" w:lineRule="auto"/>
        <w:ind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/>
        <w:br w:type="column"/>
      </w:r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340" w:right="40" w:firstLine="-134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</w:p>
    <w:sectPr>
      <w:pgSz w:w="12240" w:h="15840"/>
      <w:pgMar w:top="1480" w:bottom="280" w:left="1620" w:right="1340"/>
      <w:cols w:num="3" w:equalWidth="0">
        <w:col w:w="3217" w:space="965"/>
        <w:col w:w="636" w:space="1322"/>
        <w:col w:w="314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DEKRET nr. 10316, date 15.5.2017.docx</dc:title>
  <dcterms:created xsi:type="dcterms:W3CDTF">2017-12-18T09:11:53Z</dcterms:created>
  <dcterms:modified xsi:type="dcterms:W3CDTF">2017-12-18T09:11:53Z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