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1" w:right="423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DEKRET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526" w:right="352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10317,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15.5.2017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229" w:right="223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DHËNIE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SHTETËSISË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SHQIPTARE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0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“c”,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93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Kushtetutës,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8389,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05.08.1998,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shtetësinë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shqiptare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ndryshuar,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bazuar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edhe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opozimet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Punëve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Brendshme,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379" w:lineRule="auto"/>
        <w:ind w:left="4112" w:right="411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DEKRETOJ: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jepet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shtetësia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shqiptare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kërkesë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tyre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rsonave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shtëm: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Fllanza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Liman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(Morina)</w:t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Yllka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Behxhet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Bineri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(Zhuja)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Laila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fak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Alkhouli</w:t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Emma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Giuditta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(Emma)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Giannino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Mezzorecchia</w:t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Shkumbin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Fadil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Gashi</w:t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Erëmira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Gani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Sefa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(Osmani)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Jamiu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Abiodun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Alao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Adelani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Moshood</w:t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Albulenë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Gjyze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(Rrecaj)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Maksut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Saramati</w:t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Leonore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Qerim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Zogaj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Berxulli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(Zogaj)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Ramadan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Mushkolaj</w:t>
      </w:r>
    </w:p>
    <w:p>
      <w:pPr>
        <w:spacing w:before="0" w:after="0" w:line="287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12.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Raluca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Gheorghe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1"/>
        </w:rPr>
        <w:t>ȋ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ă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nescu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Valbone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Januz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Jetishi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(Gashi)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Ledion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kelzen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Jetishi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5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/>
        <w:br w:type="column"/>
      </w:r>
      <w:r>
        <w:rPr>
          <w:sz w:val="14"/>
          <w:szCs w:val="14"/>
        </w:rPr>
      </w:r>
    </w:p>
    <w:p>
      <w:pPr>
        <w:spacing w:before="0" w:after="0" w:line="240" w:lineRule="auto"/>
        <w:ind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50" w:lineRule="exact"/>
        <w:jc w:val="left"/>
        <w:rPr>
          <w:sz w:val="15"/>
          <w:szCs w:val="15"/>
        </w:rPr>
      </w:pPr>
      <w:rPr/>
      <w:r>
        <w:rPr/>
        <w:br w:type="column"/>
      </w:r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300" w:right="100" w:firstLine="-134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PRESIDENTI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REPU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Bujar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Nishani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3" w:equalWidth="0">
        <w:col w:w="3497" w:space="965"/>
        <w:col w:w="636" w:space="1322"/>
        <w:col w:w="316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DEKRET nr. 10317, date 15.5.2017.docx</dc:title>
  <dcterms:created xsi:type="dcterms:W3CDTF">2017-12-18T09:12:03Z</dcterms:created>
  <dcterms:modified xsi:type="dcterms:W3CDTF">2017-12-18T09:12:03Z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2017-12-18T00:00:00Z</vt:filetime>
  </property>
</Properties>
</file>