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1" w:right="42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546" w:right="35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10318,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18.5.2017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673" w:right="16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LEJ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LËNIES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SHTETËSISË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SHQIPTARE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tetje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92,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“c”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neneve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8389,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05.08.1998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shtetësinë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shqiptare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bazuar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propozimin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Brendshme,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4132" w:right="41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DEKRETOJ: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lejohet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shtetësisë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shqiptare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Anjeza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Hasan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Manaj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Slla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Cekl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ć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(Davidoviq)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Ernest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Feto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Brikena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ritan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Keço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(Keço)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Florand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Fjorald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driatik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Nikollari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(Agastra)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Inesa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Belul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Abdija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(Azizaj)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Lirika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(Çuko/Miço)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Arba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Hamza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Sino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Skerdi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Thimo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Dirmhirn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(Sefla)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Bujar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Bajram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Iskurti-Gabriel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(Iskurti)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Adriatik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Hereni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Blerina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Agim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Alla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Marsela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Sheme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(Mecani)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Drenica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Bajram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Mulkurtaj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Bilbil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Qemal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Nevila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Altin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Duduci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Altin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Hysni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Miftari</w:t>
      </w:r>
    </w:p>
    <w:p>
      <w:pPr>
        <w:spacing w:before="0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300" w:right="100" w:firstLine="-134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REPU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Bujar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Nishani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3" w:equalWidth="0">
        <w:col w:w="3517" w:space="965"/>
        <w:col w:w="636" w:space="1322"/>
        <w:col w:w="316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DEKRET nr. 10318, date 18.5.2017.docx</dc:title>
  <dcterms:created xsi:type="dcterms:W3CDTF">2017-12-18T09:12:16Z</dcterms:created>
  <dcterms:modified xsi:type="dcterms:W3CDTF">2017-12-18T09:12:16Z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