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1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46" w:right="35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10319,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18.5.2017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673" w:right="16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LEJ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LËNIES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05.08.1998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shtetësinë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Brendshme,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40" w:lineRule="auto"/>
        <w:ind w:left="4132" w:right="4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4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lejohet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Majlinda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Baraku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(Shllaku)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Spiro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Zyrafete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Hysen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Doçi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(Sallahu)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Brunilda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Shyqyri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Krasniqi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(Vrami)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Lulani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Marsejeza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Fatmir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Mendlewitsch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aj)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Brunilda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Vehap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(Shabani)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Sonja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Gëzim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Dyrnjaja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(Osmani)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Albana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Xhemal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Shehu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Valentina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Refit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(Laçaj/Laca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Krenar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Xhindi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Dritan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Nikollaq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Prifti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Kalanxhi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Andrea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Panozaqi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Fatjona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Muça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Mero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Hetem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Genci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Rrapaj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Erzen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Mergim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Selajdin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</w:t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/>
        <w:br w:type="column"/>
      </w:r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00" w:right="100" w:firstLine="-134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3" w:equalWidth="0">
        <w:col w:w="3517" w:space="965"/>
        <w:col w:w="636" w:space="1322"/>
        <w:col w:w="31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DEKRET nr. 10319, date 18.5.2017.docx</dc:title>
  <dcterms:created xsi:type="dcterms:W3CDTF">2017-12-18T09:12:27Z</dcterms:created>
  <dcterms:modified xsi:type="dcterms:W3CDTF">2017-12-18T09:12:27Z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