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18" w:right="35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10343,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19.5.2017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9" w:right="22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DHËNIE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SHTETËSISË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SHQIPTARE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“c”,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8389,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05.08.1998,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shtetësinë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ptare”,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Ekonomik,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Sipërmarrjes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Sportit,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112" w:right="41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DEKRETOJ: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jepet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rsonave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Lulzim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Mejdin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Orllati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Gjevgjet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Mejdin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Rrustem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Ruhan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Pacolli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Habib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Mohamed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Mohamed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Ahmed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amam</w:t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300" w:right="100" w:firstLine="-134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REPU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3497" w:space="2922"/>
        <w:col w:w="316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DEKRET nr. 10343, date 19.5.2017.docx</dc:title>
  <dcterms:created xsi:type="dcterms:W3CDTF">2017-12-18T09:12:37Z</dcterms:created>
  <dcterms:modified xsi:type="dcterms:W3CDTF">2017-12-18T09:12:37Z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