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10" w:right="35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10367,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23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5.20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77" w:right="4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LLJE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PËLQIMIT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MENJË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32" w:right="2683" w:firstLine="-37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89/2017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7895,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27.1.1995,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ndryshuar.</w:t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pëlqimit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hyrjen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89/2017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7895,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27.1.1995,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ndryshuar.</w:t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444" w:space="1018"/>
        <w:col w:w="51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10367, date 23.5.2017  .docx</dc:title>
  <dcterms:created xsi:type="dcterms:W3CDTF">2017-12-18T09:12:48Z</dcterms:created>
  <dcterms:modified xsi:type="dcterms:W3CDTF">2017-12-18T09:12:48Z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