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30" w:right="35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10368,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5.20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97" w:right="4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LLJE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PËLQIMIT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MENJË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79" w:lineRule="auto"/>
        <w:ind w:left="4152" w:right="2683" w:firstLine="-37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17.2.2000,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politike”,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ndryshuar.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pëlqimit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hyrjen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90/2017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17.2.20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politike”,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7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7739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10368, date 23.5.2017 .docx</dc:title>
  <dcterms:created xsi:type="dcterms:W3CDTF">2017-12-18T09:12:58Z</dcterms:created>
  <dcterms:modified xsi:type="dcterms:W3CDTF">2017-12-18T09:12:58Z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