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1" w:right="423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510" w:right="351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10369,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23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5.20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77" w:right="4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LLJE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DHËNIEN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PËLQIMIT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RJEN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FUQI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MENJË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79" w:lineRule="auto"/>
        <w:ind w:left="4132" w:right="2683" w:firstLine="-374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DEKRETOJ:</w:t>
      </w:r>
    </w:p>
    <w:p>
      <w:pPr>
        <w:spacing w:before="0" w:after="0" w:line="240" w:lineRule="auto"/>
        <w:ind w:left="442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Shpalljen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91/2017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ndryshim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97/2013,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mediat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audiovizive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Shqipërisë”,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2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Dhënien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ëlqimit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hyrjen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91/2017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ndryshim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97/2013,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mediat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audiovizive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Shqipërisë”,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ndryshuar”.</w:t>
      </w:r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7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300" w:right="100" w:firstLine="-134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REPU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Bujar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Nishani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3" w:equalWidth="0">
        <w:col w:w="3444" w:space="1018"/>
        <w:col w:w="636" w:space="1322"/>
        <w:col w:w="316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DEKRET nr. 10369, date 23.5.2017.docx</dc:title>
  <dcterms:created xsi:type="dcterms:W3CDTF">2017-12-18T09:13:09Z</dcterms:created>
  <dcterms:modified xsi:type="dcterms:W3CDTF">2017-12-18T09:13:09Z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