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6" w:right="35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0407,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651" w:right="1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5.8.1998,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12" w:right="41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Hoxha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jlinda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eni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3470" w:space="993"/>
        <w:col w:w="511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2017-12-18T10:48:40Z</dcterms:created>
  <dcterms:modified xsi:type="dcterms:W3CDTF">2017-12-18T10:48:40Z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2017-06-21T00:00:00Z</vt:filetime>
  </property>
  <property fmtid="{D5CDD505-2E9C-101B-9397-08002B2CF9AE}" pid="3" name="LastSaved">
    <vt:filetime>2017-12-18T00:00:00Z</vt:filetime>
  </property>
</Properties>
</file>