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2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04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6" w:right="2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79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323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3369" w:space="1104"/>
        <w:col w:w="510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2017-12-18T10:22:38Z</dcterms:created>
  <dcterms:modified xsi:type="dcterms:W3CDTF">2017-12-18T10:22:38Z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LastSaved">
    <vt:filetime>2017-12-18T00:00:00Z</vt:filetime>
  </property>
</Properties>
</file>