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56" w:right="42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DE</w:t>
      </w:r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45" w:right="35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10458,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15.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.20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369" w:right="20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ËNIE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3" w:right="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htetje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</w:p>
    <w:p>
      <w:pPr>
        <w:spacing w:before="0" w:after="0" w:line="269" w:lineRule="exact"/>
        <w:ind w:left="6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nr.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838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199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“Për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htetë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hqiptare”,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edhe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prop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077" w:right="40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DEKR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Migu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uc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Giov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Ibanor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orello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Belt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Pedotti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Naser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Mich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Fehmi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hugol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otera)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430" w:right="58" w:firstLine="-143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839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Bujar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498" w:space="940"/>
        <w:col w:w="687" w:space="1066"/>
        <w:col w:w="338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2017-12-18T10:51:59Z</dcterms:created>
  <dcterms:modified xsi:type="dcterms:W3CDTF">2017-12-18T10:51:59Z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2017-06-23T00:00:00Z</vt:filetime>
  </property>
  <property fmtid="{D5CDD505-2E9C-101B-9397-08002B2CF9AE}" pid="3" name="LastSaved">
    <vt:filetime>2017-12-18T00:00:00Z</vt:filetime>
  </property>
</Properties>
</file>