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80" w:after="0" w:line="240" w:lineRule="auto"/>
        <w:ind w:left="4373" w:right="408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b/>
          <w:bCs/>
        </w:rPr>
        <w:t>DEKR</w:t>
      </w:r>
      <w:r>
        <w:rPr>
          <w:rFonts w:ascii="Garamond" w:hAnsi="Garamond" w:cs="Garamond" w:eastAsia="Garamond"/>
          <w:sz w:val="24"/>
          <w:szCs w:val="24"/>
          <w:spacing w:val="1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61" w:right="337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046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9.6.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369" w:right="208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ËNIE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QI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00" w:right="55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htetje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93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htetu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14,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838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8.1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htetë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hqiptare”,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yshuar,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3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379" w:lineRule="auto"/>
        <w:ind w:left="4077" w:right="407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b/>
          <w:bCs/>
        </w:rPr>
        <w:t>DEKR</w:t>
      </w:r>
      <w:r>
        <w:rPr>
          <w:rFonts w:ascii="Garamond" w:hAnsi="Garamond" w:cs="Garamond" w:eastAsia="Garamond"/>
          <w:sz w:val="24"/>
          <w:szCs w:val="24"/>
          <w:spacing w:val="1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eni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htetës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hqiptare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ërk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tyre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mëposh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ëm: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Matina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rben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</w:p>
    <w:p>
      <w:pPr>
        <w:spacing w:before="0" w:after="0" w:line="269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(X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raka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erç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</w:p>
    <w:p>
      <w:pPr>
        <w:spacing w:before="0" w:after="0" w:line="269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yhdi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Zoto</w:t>
      </w:r>
    </w:p>
    <w:p>
      <w:pPr>
        <w:spacing w:before="0" w:after="0" w:line="269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tas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0" w:after="0" w:line="269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nton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Lindita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ingo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1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84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kret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herë.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/>
        <w:br w:type="column"/>
      </w:r>
      <w:r>
        <w:rPr>
          <w:sz w:val="16"/>
          <w:szCs w:val="16"/>
        </w:rPr>
      </w:r>
    </w:p>
    <w:p>
      <w:pPr>
        <w:spacing w:before="0" w:after="0" w:line="240" w:lineRule="auto"/>
        <w:ind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eni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390" w:right="99" w:firstLine="-143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QI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Bujar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ishani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  <w:cols w:num="3" w:equalWidth="0">
        <w:col w:w="3498" w:space="940"/>
        <w:col w:w="687" w:space="1066"/>
        <w:col w:w="3389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Ardiana Topi</dc:creator>
  <dcterms:created xsi:type="dcterms:W3CDTF">2017-12-18T10:52:09Z</dcterms:created>
  <dcterms:modified xsi:type="dcterms:W3CDTF">2017-12-18T10:52:09Z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2017-06-23T00:00:00Z</vt:filetime>
  </property>
  <property fmtid="{D5CDD505-2E9C-101B-9397-08002B2CF9AE}" pid="3" name="LastSaved">
    <vt:filetime>2017-12-18T00:00:00Z</vt:filetime>
  </property>
</Properties>
</file>