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373" w:right="40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DEKR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1" w:right="33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048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9.6.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369" w:right="20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ËNIE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89,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998,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hqiptare”,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r,</w:t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79" w:lineRule="auto"/>
        <w:ind w:left="4077" w:right="40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DEKR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Fatos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dmond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</w:p>
    <w:p>
      <w:pPr>
        <w:spacing w:before="0" w:after="0" w:line="262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lbone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(Ship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30" w:right="58" w:firstLine="-143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839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Bujar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498" w:space="940"/>
        <w:col w:w="687" w:space="1066"/>
        <w:col w:w="338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2017-12-18T10:52:20Z</dcterms:created>
  <dcterms:modified xsi:type="dcterms:W3CDTF">2017-12-18T10:52:20Z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2017-06-23T00:00:00Z</vt:filetime>
  </property>
  <property fmtid="{D5CDD505-2E9C-101B-9397-08002B2CF9AE}" pid="3" name="LastSaved">
    <vt:filetime>2017-12-18T00:00:00Z</vt:filetime>
  </property>
</Properties>
</file>