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3" w:right="42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576" w:right="35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05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96" w:right="2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8389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.8.1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379" w:lineRule="auto"/>
        <w:ind w:left="4129" w:right="41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ş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Ö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ü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ş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98" w:right="57" w:firstLine="-129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56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3" w:equalWidth="0">
        <w:col w:w="3369" w:space="1092"/>
        <w:col w:w="636" w:space="1416"/>
        <w:col w:w="3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2017-12-18T10:58:35Z</dcterms:created>
  <dcterms:modified xsi:type="dcterms:W3CDTF">2017-12-18T10:58:35Z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LastSaved">
    <vt:filetime>2017-12-18T00:00:00Z</vt:filetime>
  </property>
</Properties>
</file>