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59" w:right="35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27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96" w:right="22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68" w:after="0" w:line="360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2071" w:right="58" w:firstLine="-207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01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369" w:space="1104"/>
        <w:col w:w="615" w:space="974"/>
        <w:col w:w="351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2017-12-18T11:14:27Z</dcterms:created>
  <dcterms:modified xsi:type="dcterms:W3CDTF">2017-12-18T11:14:27Z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2017-07-03T00:00:00Z</vt:filetime>
  </property>
  <property fmtid="{D5CDD505-2E9C-101B-9397-08002B2CF9AE}" pid="3" name="LastSaved">
    <vt:filetime>2017-12-18T00:00:00Z</vt:filetime>
  </property>
</Properties>
</file>