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742" w:right="17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60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iilj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7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8" w:lineRule="exact"/>
        <w:ind w:left="1942" w:right="58" w:firstLine="-194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889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3" w:equalWidth="0">
            <w:col w:w="3369" w:space="1092"/>
            <w:col w:w="636" w:space="1094"/>
            <w:col w:w="3389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2017-12-18T11:14:37Z</dcterms:created>
  <dcterms:modified xsi:type="dcterms:W3CDTF">2017-12-18T11:14:37Z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2017-07-03T00:00:00Z</vt:filetime>
  </property>
  <property fmtid="{D5CDD505-2E9C-101B-9397-08002B2CF9AE}" pid="3" name="LastSaved">
    <vt:filetime>2017-12-18T00:00:00Z</vt:filetime>
  </property>
</Properties>
</file>