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59" w:right="35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2296" w:right="22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.8.1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360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š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Ş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Ö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Ü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ü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ü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ş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ş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Ş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Şü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ü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ö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ü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ük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58" w:right="98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104"/>
        <w:col w:w="615" w:space="1425"/>
        <w:col w:w="30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2017-12-18T11:17:42Z</dcterms:created>
  <dcterms:modified xsi:type="dcterms:W3CDTF">2017-12-18T11:17:42Z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2017-07-06T00:00:00Z</vt:filetime>
  </property>
  <property fmtid="{D5CDD505-2E9C-101B-9397-08002B2CF9AE}" pid="3" name="LastSaved">
    <vt:filetime>2017-12-18T00:00:00Z</vt:filetime>
  </property>
</Properties>
</file>