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8" w:right="35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379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Ş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Ö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Ö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ü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ş)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lili)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ş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Ü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ü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1900" w:val="left"/>
          <w:tab w:pos="3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ş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98" w:right="57" w:firstLine="-12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56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104"/>
        <w:col w:w="615" w:space="1425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2017-12-18T11:17:57Z</dcterms:created>
  <dcterms:modified xsi:type="dcterms:W3CDTF">2017-12-18T11:17:57Z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2017-07-06T00:00:00Z</vt:filetime>
  </property>
  <property fmtid="{D5CDD505-2E9C-101B-9397-08002B2CF9AE}" pid="3" name="LastSaved">
    <vt:filetime>2017-12-18T00:00:00Z</vt:filetime>
  </property>
</Properties>
</file>