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68" w:right="35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96" w:right="22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838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8.19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81" w:lineRule="auto"/>
        <w:ind w:left="4129" w:right="41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2" w:equalWidth="0">
        <w:col w:w="3369" w:space="1104"/>
        <w:col w:w="510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2017-12-18T11:26:08Z</dcterms:created>
  <dcterms:modified xsi:type="dcterms:W3CDTF">2017-12-18T11:26:08Z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2017-07-18T00:00:00Z</vt:filetime>
  </property>
  <property fmtid="{D5CDD505-2E9C-101B-9397-08002B2CF9AE}" pid="3" name="LastSaved">
    <vt:filetime>2017-12-18T00:00:00Z</vt:filetime>
  </property>
</Properties>
</file>