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68" w:right="35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379" w:lineRule="auto"/>
        <w:ind w:left="4149" w:right="4082" w:firstLine="-404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oqu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8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j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ni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3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sectPr>
      <w:type w:val="continuous"/>
      <w:pgSz w:w="12240" w:h="15840"/>
      <w:pgMar w:top="1360" w:bottom="280" w:left="1340" w:right="1320"/>
      <w:cols w:num="2" w:equalWidth="0">
        <w:col w:w="3369" w:space="1104"/>
        <w:col w:w="510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2017-12-18T11:26:19Z</dcterms:created>
  <dcterms:modified xsi:type="dcterms:W3CDTF">2017-12-18T11:26:19Z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