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8" w:right="35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742" w:right="17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58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4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0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j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i</w:t>
      </w:r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ni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3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sectPr>
      <w:pgSz w:w="12240" w:h="15840"/>
      <w:pgMar w:top="1360" w:bottom="280" w:left="1620" w:right="1320"/>
      <w:cols w:num="2" w:equalWidth="0">
        <w:col w:w="3157" w:space="1036"/>
        <w:col w:w="510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2017-12-18T11:26:30Z</dcterms:created>
  <dcterms:modified xsi:type="dcterms:W3CDTF">2017-12-18T11:26:30Z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