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1" w:right="4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18" w:right="35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0587,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27" w:right="22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TETËS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.8.1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321" w:right="43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ă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ţ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ğ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ğ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ü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Ü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ü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98" w:right="57" w:firstLine="-129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567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3" w:equalWidth="0">
        <w:col w:w="3369" w:space="1092"/>
        <w:col w:w="636" w:space="1416"/>
        <w:col w:w="30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2017-12-18T11:36:39Z</dcterms:created>
  <dcterms:modified xsi:type="dcterms:W3CDTF">2017-12-18T11:36:39Z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2017-07-26T00:00:00Z</vt:filetime>
  </property>
  <property fmtid="{D5CDD505-2E9C-101B-9397-08002B2CF9AE}" pid="3" name="LastSaved">
    <vt:filetime>2017-12-18T00:00:00Z</vt:filetime>
  </property>
</Properties>
</file>