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08" w:right="35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0592,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4" w:right="1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7799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32" w:right="4010" w:firstLine="-374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7799,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3499" w:space="962"/>
        <w:col w:w="51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2017-12-18T11:39:24Z</dcterms:created>
  <dcterms:modified xsi:type="dcterms:W3CDTF">2017-12-18T11:39:24Z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2017-07-27T00:00:00Z</vt:filetime>
  </property>
  <property fmtid="{D5CDD505-2E9C-101B-9397-08002B2CF9AE}" pid="3" name="LastSaved">
    <vt:filetime>2017-12-18T00:00:00Z</vt:filetime>
  </property>
</Properties>
</file>