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3" w:right="42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59" w:right="35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22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96" w:right="22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8389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379" w:lineRule="auto"/>
        <w:ind w:left="4129" w:right="41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258" w:right="98" w:firstLine="-12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  <w:cols w:num="3" w:equalWidth="0">
        <w:col w:w="3369" w:space="1104"/>
        <w:col w:w="615" w:space="1425"/>
        <w:col w:w="306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2017-12-18T12:45:50Z</dcterms:created>
  <dcterms:modified xsi:type="dcterms:W3CDTF">2017-12-18T12:45:50Z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2017-08-30T00:00:00Z</vt:filetime>
  </property>
  <property fmtid="{D5CDD505-2E9C-101B-9397-08002B2CF9AE}" pid="3" name="LastSaved">
    <vt:filetime>2017-12-18T00:00:00Z</vt:filetime>
  </property>
</Properties>
</file>