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43" w:right="424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EK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559" w:right="355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97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22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8.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296" w:right="229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TETË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TA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6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8389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.8.1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379" w:lineRule="auto"/>
        <w:ind w:left="4129" w:right="412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6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38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7" w:after="0" w:line="240" w:lineRule="auto"/>
        <w:ind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/>
        <w:br w:type="column"/>
      </w:r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8" w:lineRule="exact"/>
        <w:ind w:left="1258" w:right="98" w:firstLine="-12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  <w:cols w:num="3" w:equalWidth="0">
        <w:col w:w="3369" w:space="1104"/>
        <w:col w:w="615" w:space="1425"/>
        <w:col w:w="3067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2017-12-18T12:46:00Z</dcterms:created>
  <dcterms:modified xsi:type="dcterms:W3CDTF">2017-12-18T12:46:00Z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2017-08-30T00:00:00Z</vt:filetime>
  </property>
  <property fmtid="{D5CDD505-2E9C-101B-9397-08002B2CF9AE}" pid="3" name="LastSaved">
    <vt:filetime>2017-12-18T00:00:00Z</vt:filetime>
  </property>
</Properties>
</file>