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63" w:right="42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79" w:right="35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29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3" w:right="118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4169" w:right="2925" w:firstLine="-376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3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58" w:right="98" w:firstLine="-12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  <w:cols w:num="3" w:equalWidth="0">
        <w:col w:w="3389" w:space="1104"/>
        <w:col w:w="615" w:space="1425"/>
        <w:col w:w="306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2017-12-18T12:46:10Z</dcterms:created>
  <dcterms:modified xsi:type="dcterms:W3CDTF">2017-12-18T12:46:10Z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2017-08-30T00:00:00Z</vt:filetime>
  </property>
  <property fmtid="{D5CDD505-2E9C-101B-9397-08002B2CF9AE}" pid="3" name="LastSaved">
    <vt:filetime>2017-12-18T00:00:00Z</vt:filetime>
  </property>
</Properties>
</file>