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4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0" w:right="35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42" w:right="17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379" w:lineRule="auto"/>
        <w:ind w:left="4130" w:right="4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8" w:lineRule="exact"/>
        <w:ind w:left="1259" w:right="96" w:firstLine="-12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6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2017-12-18T12:51:29Z</dcterms:created>
  <dcterms:modified xsi:type="dcterms:W3CDTF">2017-12-18T12:51:29Z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LastSaved">
    <vt:filetime>2017-12-18T00:00:00Z</vt:filetime>
  </property>
</Properties>
</file>