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4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9" w:right="35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742" w:right="17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30" w:right="41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č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ć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ć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2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8" w:lineRule="exact"/>
        <w:ind w:left="1259" w:right="96" w:firstLine="-12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70" w:space="1104"/>
        <w:col w:w="615" w:space="1426"/>
        <w:col w:w="30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2017-12-18T12:51:39Z</dcterms:created>
  <dcterms:modified xsi:type="dcterms:W3CDTF">2017-12-18T12:51:39Z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LastSaved">
    <vt:filetime>2017-12-18T00:00:00Z</vt:filetime>
  </property>
</Properties>
</file>