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3964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89" w:right="35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784" w:right="20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3870" w:right="1333" w:firstLine="-37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</w:p>
    <w:p>
      <w:pPr>
        <w:spacing w:before="1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63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620" w:right="13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/>
        <w:br w:type="column"/>
      </w:r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258" w:right="96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620" w:right="1320"/>
      <w:cols w:num="2" w:equalWidth="0">
        <w:col w:w="3089" w:space="3145"/>
        <w:col w:w="30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2017-12-18T13:00:38Z</dcterms:created>
  <dcterms:modified xsi:type="dcterms:W3CDTF">2017-12-18T13:00:38Z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