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0" w:after="0" w:line="240" w:lineRule="auto"/>
        <w:ind w:left="3964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289" w:right="35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120" w:right="239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81" w:lineRule="auto"/>
        <w:ind w:left="3870" w:right="1353" w:firstLine="-376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1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41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620" w:right="1320"/>
        </w:sectPr>
      </w:pPr>
      <w:rPr/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4" w:right="-8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8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04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4"/>
          <w:w w:val="100"/>
          <w:b/>
          <w:bCs/>
        </w:rPr>
        <w:t>Ili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8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6"/>
          <w:w w:val="100"/>
          <w:b/>
          <w:bCs/>
        </w:rPr>
        <w:t>M</w:t>
      </w:r>
      <w:r>
        <w:rPr>
          <w:rFonts w:ascii="Calibri" w:hAnsi="Calibri" w:cs="Calibri" w:eastAsia="Calibri"/>
          <w:sz w:val="22"/>
          <w:szCs w:val="22"/>
          <w:spacing w:val="-6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5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2" w:after="0" w:line="190" w:lineRule="exact"/>
        <w:jc w:val="left"/>
        <w:rPr>
          <w:sz w:val="19"/>
          <w:szCs w:val="19"/>
        </w:rPr>
      </w:pPr>
      <w:rPr/>
      <w:r>
        <w:rPr/>
        <w:br w:type="column"/>
      </w:r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98" w:right="55" w:firstLine="-129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sectPr>
      <w:type w:val="continuous"/>
      <w:pgSz w:w="12240" w:h="15840"/>
      <w:pgMar w:top="1360" w:bottom="280" w:left="1620" w:right="1320"/>
      <w:cols w:num="2" w:equalWidth="0">
        <w:col w:w="3089" w:space="3145"/>
        <w:col w:w="306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Ardiana Topi</dc:creator>
  <dcterms:created xsi:type="dcterms:W3CDTF">2017-12-18T13:01:18Z</dcterms:created>
  <dcterms:modified xsi:type="dcterms:W3CDTF">2017-12-18T13:01:18Z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2017-09-14T00:00:00Z</vt:filetime>
  </property>
  <property fmtid="{D5CDD505-2E9C-101B-9397-08002B2CF9AE}" pid="3" name="LastSaved">
    <vt:filetime>2017-12-18T00:00:00Z</vt:filetime>
  </property>
</Properties>
</file>