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89" w:right="35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3870" w:right="1353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2017-12-18T13:01:46Z</dcterms:created>
  <dcterms:modified xsi:type="dcterms:W3CDTF">2017-12-18T13:01:46Z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