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8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98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37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2017-12-18T13:01:56Z</dcterms:created>
  <dcterms:modified xsi:type="dcterms:W3CDTF">2017-12-18T13:01:56Z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