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0" w:after="0" w:line="240" w:lineRule="auto"/>
        <w:ind w:left="3964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297" w:right="35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095" w:right="33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401" w:lineRule="auto"/>
        <w:ind w:left="3870" w:right="1352" w:firstLine="-376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6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56" w:right="443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620" w:right="1320"/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0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58" w:right="96" w:firstLine="-12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620" w:right="1320"/>
      <w:cols w:num="2" w:equalWidth="0">
        <w:col w:w="3089" w:space="3145"/>
        <w:col w:w="306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Ardiana Topi</dc:creator>
  <dcterms:created xsi:type="dcterms:W3CDTF">2017-12-18T13:02:17Z</dcterms:created>
  <dcterms:modified xsi:type="dcterms:W3CDTF">2017-12-18T13:02:17Z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2017-09-14T00:00:00Z</vt:filetime>
  </property>
  <property fmtid="{D5CDD505-2E9C-101B-9397-08002B2CF9AE}" pid="3" name="LastSaved">
    <vt:filetime>2017-12-18T00:00:00Z</vt:filetime>
  </property>
</Properties>
</file>