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3964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297" w:right="35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095" w:right="337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379" w:lineRule="auto"/>
        <w:ind w:left="3870" w:right="1352" w:firstLine="-376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24" w:lineRule="exact"/>
        <w:ind w:left="41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2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2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1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620" w:right="1320"/>
        </w:sectPr>
      </w:pPr>
      <w:rPr/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04" w:right="-8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04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4"/>
          <w:w w:val="100"/>
          <w:b/>
          <w:bCs/>
        </w:rPr>
        <w:t>Ili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8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6"/>
          <w:w w:val="100"/>
          <w:b/>
          <w:bCs/>
        </w:rPr>
        <w:t>M</w:t>
      </w:r>
      <w:r>
        <w:rPr>
          <w:rFonts w:ascii="Calibri" w:hAnsi="Calibri" w:cs="Calibri" w:eastAsia="Calibri"/>
          <w:sz w:val="22"/>
          <w:szCs w:val="22"/>
          <w:spacing w:val="-6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5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/>
        <w:br w:type="column"/>
      </w:r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98" w:right="55" w:firstLine="-129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sectPr>
      <w:type w:val="continuous"/>
      <w:pgSz w:w="12240" w:h="15840"/>
      <w:pgMar w:top="1360" w:bottom="280" w:left="1620" w:right="1320"/>
      <w:cols w:num="2" w:equalWidth="0">
        <w:col w:w="3089" w:space="3145"/>
        <w:col w:w="306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Ardiana Topi</dc:creator>
  <dcterms:created xsi:type="dcterms:W3CDTF">2017-12-18T13:02:58Z</dcterms:created>
  <dcterms:modified xsi:type="dcterms:W3CDTF">2017-12-18T13:02:58Z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2017-09-14T00:00:00Z</vt:filetime>
  </property>
  <property fmtid="{D5CDD505-2E9C-101B-9397-08002B2CF9AE}" pid="3" name="LastSaved">
    <vt:filetime>2017-12-18T00:00:00Z</vt:filetime>
  </property>
</Properties>
</file>