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7" w:right="3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53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2017-12-18T13:03:08Z</dcterms:created>
  <dcterms:modified xsi:type="dcterms:W3CDTF">2017-12-18T13:03:08Z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