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232" w:right="4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DEKR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19" w:right="351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062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9.9.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27" w:right="22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ËNIE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htetje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838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5.8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199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htetë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hqiptare”,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ndry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113" w:right="41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DE</w:t>
      </w:r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hqipta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rke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mëposh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rzen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Shkololli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Sal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</w:p>
    <w:p>
      <w:pPr>
        <w:spacing w:before="0" w:after="0" w:line="262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edri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302" w:right="97" w:firstLine="-134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0" w:after="0" w:line="268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eta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3" w:equalWidth="0">
        <w:col w:w="3498" w:space="964"/>
        <w:col w:w="636" w:space="1323"/>
        <w:col w:w="315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2017-12-18T13:20:20Z</dcterms:created>
  <dcterms:modified xsi:type="dcterms:W3CDTF">2017-12-18T13:20:20Z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2017-09-21T00:00:00Z</vt:filetime>
  </property>
  <property fmtid="{D5CDD505-2E9C-101B-9397-08002B2CF9AE}" pid="3" name="LastSaved">
    <vt:filetime>2017-12-18T00:00:00Z</vt:filetime>
  </property>
</Properties>
</file>