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79" w:after="0" w:line="240" w:lineRule="auto"/>
        <w:ind w:left="4255" w:right="4250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w w:val="99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99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99"/>
        </w:rPr>
        <w:t>ET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516" w:right="3516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1062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,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da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27.9.2017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2421" w:right="2422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Q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99"/>
        </w:rPr>
        <w:t>PT</w:t>
      </w:r>
      <w:r>
        <w:rPr>
          <w:rFonts w:ascii="Garamond" w:hAnsi="Garamond" w:cs="Garamond" w:eastAsia="Garamond"/>
          <w:sz w:val="24"/>
          <w:szCs w:val="24"/>
          <w:spacing w:val="1"/>
          <w:w w:val="99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</w:p>
    <w:p>
      <w:pPr>
        <w:spacing w:before="10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68" w:lineRule="exact"/>
        <w:ind w:left="100" w:right="56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tje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pika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93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20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8389,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5.8.1998,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opozi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263" w:lineRule="exact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mini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4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379" w:lineRule="auto"/>
        <w:ind w:left="4076" w:right="4076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b/>
          <w:bCs/>
        </w:rPr>
        <w:t>DE</w:t>
      </w:r>
      <w:r>
        <w:rPr>
          <w:rFonts w:ascii="Garamond" w:hAnsi="Garamond" w:cs="Garamond" w:eastAsia="Garamond"/>
          <w:sz w:val="24"/>
          <w:szCs w:val="24"/>
          <w:spacing w:val="1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RETO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ia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X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2.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luh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doni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qi)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4.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on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luh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6.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ina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dimir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lina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7.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lli</w:t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8.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if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9.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ikoll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inin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10.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ix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olli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11.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olli</w:t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12.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xh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(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(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j)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13.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kif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hu</w:t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14.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im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(D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lij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15.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Ş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vki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ge</w:t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16.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ac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17.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lia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18.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im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iz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19.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20.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2"/>
          <w:w w:val="100"/>
          <w:position w:val="1"/>
        </w:rPr>
        <w:t>(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21.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uj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22.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iko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llë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23.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2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24.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niz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Sü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Güv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Ö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tü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jc w:val="left"/>
        <w:spacing w:after="0"/>
        <w:sectPr>
          <w:type w:val="continuous"/>
          <w:pgSz w:w="12240" w:h="15840"/>
          <w:pgMar w:top="1360" w:bottom="280" w:left="1340" w:right="132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5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p>
      <w:pPr>
        <w:spacing w:before="0" w:after="0" w:line="240" w:lineRule="auto"/>
        <w:ind w:left="383" w:right="-7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uqi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8" w:after="0" w:line="240" w:lineRule="auto"/>
        <w:ind w:left="146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/>
        <w:br w:type="column"/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68" w:lineRule="exact"/>
        <w:ind w:left="4239" w:right="98" w:firstLine="-4279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RES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DE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ËS</w:t>
      </w:r>
      <w:r>
        <w:rPr>
          <w:rFonts w:ascii="Garamond" w:hAnsi="Garamond" w:cs="Garamond" w:eastAsia="Garamond"/>
          <w:sz w:val="24"/>
          <w:szCs w:val="24"/>
          <w:spacing w:val="-6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lir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sectPr>
      <w:type w:val="continuous"/>
      <w:pgSz w:w="12240" w:h="15840"/>
      <w:pgMar w:top="1360" w:bottom="280" w:left="1340" w:right="1320"/>
      <w:cols w:num="2" w:equalWidth="0">
        <w:col w:w="3499" w:space="792"/>
        <w:col w:w="5289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Garamond">
    <w:altName w:val="Garamond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dcterms:created xsi:type="dcterms:W3CDTF">2017-12-18T14:12:46Z</dcterms:created>
  <dcterms:modified xsi:type="dcterms:W3CDTF">2017-12-18T14:12:46Z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2017-10-03T00:00:00Z</vt:filetime>
  </property>
  <property fmtid="{D5CDD505-2E9C-101B-9397-08002B2CF9AE}" pid="3" name="LastSaved">
    <vt:filetime>2017-12-18T00:00:00Z</vt:filetime>
  </property>
</Properties>
</file>