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5" w:right="42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44" w:right="35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1062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27.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421" w:right="24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5.8.1998,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89" w:right="40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06" w:right="44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4399" w:right="43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37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8" w:lineRule="exact"/>
        <w:ind w:left="1390" w:right="99" w:firstLine="-143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499" w:space="2690"/>
        <w:col w:w="339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2017-12-18T14:12:57Z</dcterms:created>
  <dcterms:modified xsi:type="dcterms:W3CDTF">2017-12-18T14:12:57Z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