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5" w:right="425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44" w:right="354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1062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27.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891" w:right="189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93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8389,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5.8.1998,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379" w:lineRule="auto"/>
        <w:ind w:left="4076" w:right="407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1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RETO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Konopl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Konopl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upa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nko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hivo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homa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w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(Sku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12.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djon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14.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16.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18.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Spi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2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1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8" w:lineRule="exact"/>
        <w:ind w:left="1390" w:right="99" w:firstLine="-143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lir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3" w:equalWidth="0">
        <w:col w:w="3499" w:space="938"/>
        <w:col w:w="687" w:space="1065"/>
        <w:col w:w="339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2017-12-18T14:15:24Z</dcterms:created>
  <dcterms:modified xsi:type="dcterms:W3CDTF">2017-12-18T14:15:24Z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2017-10-03T00:00:00Z</vt:filetime>
  </property>
  <property fmtid="{D5CDD505-2E9C-101B-9397-08002B2CF9AE}" pid="3" name="LastSaved">
    <vt:filetime>2017-12-18T00:00:00Z</vt:filetime>
  </property>
</Properties>
</file>