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76" w:right="35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96" w:right="22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.8.1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ü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258" w:right="98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369" w:space="1104"/>
        <w:col w:w="615" w:space="1425"/>
        <w:col w:w="30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2017-12-18T15:15:23Z</dcterms:created>
  <dcterms:modified xsi:type="dcterms:W3CDTF">2017-12-18T15:15:23Z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LastSaved">
    <vt:filetime>2017-12-18T00:00:00Z</vt:filetime>
  </property>
</Properties>
</file>