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70" w:right="34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0633,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389,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5.8.1998,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132" w:right="4092" w:firstLine="-403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301" w:right="98" w:firstLine="-134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1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499" w:space="962"/>
        <w:col w:w="636" w:space="1322"/>
        <w:col w:w="316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2017-12-18T15:24:01Z</dcterms:created>
  <dcterms:modified xsi:type="dcterms:W3CDTF">2017-12-18T15:24:01Z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LastSaved">
    <vt:filetime>2017-12-18T00:00:00Z</vt:filetime>
  </property>
</Properties>
</file>