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80" w:after="0" w:line="240" w:lineRule="auto"/>
        <w:ind w:left="4232" w:right="422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b/>
          <w:bCs/>
        </w:rPr>
        <w:t>DEKR</w:t>
      </w:r>
      <w:r>
        <w:rPr>
          <w:rFonts w:ascii="Garamond" w:hAnsi="Garamond" w:cs="Garamond" w:eastAsia="Garamond"/>
          <w:sz w:val="24"/>
          <w:szCs w:val="24"/>
          <w:spacing w:val="2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526" w:right="3526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063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2.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.20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2227" w:right="2231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ËNIE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SË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QI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38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mbë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htetje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nen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pika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nen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93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htetu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ës,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nen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nen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20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</w:p>
    <w:p>
      <w:pPr>
        <w:spacing w:before="0" w:after="0" w:line="269" w:lineRule="exact"/>
        <w:ind w:left="62" w:right="59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nr.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838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5.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8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199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8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ër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htetë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inë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hqiptare”,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ndry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hu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r,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zu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edhe</w:t>
      </w:r>
      <w:r>
        <w:rPr>
          <w:rFonts w:ascii="Garamond" w:hAnsi="Garamond" w:cs="Garamond" w:eastAsia="Garamond"/>
          <w:sz w:val="24"/>
          <w:szCs w:val="24"/>
          <w:spacing w:val="-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-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prop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met</w:t>
      </w:r>
      <w:r>
        <w:rPr>
          <w:rFonts w:ascii="Garamond" w:hAnsi="Garamond" w:cs="Garamond" w:eastAsia="Garamond"/>
          <w:sz w:val="24"/>
          <w:szCs w:val="24"/>
          <w:spacing w:val="-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position w:val="1"/>
        </w:rPr>
        <w:t>inis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rit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63" w:lineRule="exact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Punëve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rend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hme,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4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379" w:lineRule="auto"/>
        <w:ind w:left="4113" w:right="4111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</w:rPr>
        <w:t>DE</w:t>
      </w:r>
      <w:r>
        <w:rPr>
          <w:rFonts w:ascii="Garamond" w:hAnsi="Garamond" w:cs="Garamond" w:eastAsia="Garamond"/>
          <w:sz w:val="24"/>
          <w:szCs w:val="24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99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Neni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38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pet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htetës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hqiptar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ërk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tyr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mëposh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ëm: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8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gim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0" w:after="0" w:line="269" w:lineRule="exact"/>
        <w:ind w:left="38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roll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bit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eshi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8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Mohammad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hmad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w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neh</w:t>
      </w:r>
    </w:p>
    <w:p>
      <w:pPr>
        <w:spacing w:before="0" w:after="0" w:line="262" w:lineRule="exact"/>
        <w:ind w:left="38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Fethi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hri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</w:p>
    <w:p>
      <w:pPr>
        <w:jc w:val="left"/>
        <w:spacing w:after="0"/>
        <w:sectPr>
          <w:type w:val="continuous"/>
          <w:pgSz w:w="12240" w:h="15840"/>
          <w:pgMar w:top="1360" w:bottom="280" w:left="1340" w:right="1320"/>
        </w:sectPr>
      </w:pPr>
      <w:rPr/>
    </w:p>
    <w:p>
      <w:pPr>
        <w:spacing w:before="1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384" w:right="-7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kret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hyn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fuqi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herë.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4" w:after="0" w:line="160" w:lineRule="exact"/>
        <w:jc w:val="left"/>
        <w:rPr>
          <w:sz w:val="16"/>
          <w:szCs w:val="16"/>
        </w:rPr>
      </w:pPr>
      <w:rPr/>
      <w:r>
        <w:rPr/>
        <w:br w:type="column"/>
      </w:r>
      <w:r>
        <w:rPr>
          <w:sz w:val="16"/>
          <w:szCs w:val="16"/>
        </w:rPr>
      </w:r>
    </w:p>
    <w:p>
      <w:pPr>
        <w:spacing w:before="0" w:after="0" w:line="240" w:lineRule="auto"/>
        <w:ind w:right="-7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Neni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/>
        <w:br w:type="column"/>
      </w:r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0" w:after="0" w:line="240" w:lineRule="auto"/>
        <w:ind w:left="1302" w:right="96" w:firstLine="-1342"/>
        <w:jc w:val="right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99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99"/>
        </w:rPr>
        <w:t>L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99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SHQ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99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lir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b/>
          <w:bCs/>
        </w:rPr>
        <w:t>M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eta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sectPr>
      <w:type w:val="continuous"/>
      <w:pgSz w:w="12240" w:h="15840"/>
      <w:pgMar w:top="1360" w:bottom="280" w:left="1340" w:right="1320"/>
      <w:cols w:num="3" w:equalWidth="0">
        <w:col w:w="3498" w:space="964"/>
        <w:col w:w="636" w:space="1323"/>
        <w:col w:w="3159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jonida qalliaj</dc:creator>
  <dcterms:created xsi:type="dcterms:W3CDTF">2017-12-18T16:24:00Z</dcterms:created>
  <dcterms:modified xsi:type="dcterms:W3CDTF">2017-12-18T16:24:00Z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2017-11-09T00:00:00Z</vt:filetime>
  </property>
  <property fmtid="{D5CDD505-2E9C-101B-9397-08002B2CF9AE}" pid="3" name="LastSaved">
    <vt:filetime>2017-12-18T00:00:00Z</vt:filetime>
  </property>
</Properties>
</file>