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32" w:right="4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DEKR</w:t>
      </w:r>
      <w:r>
        <w:rPr>
          <w:rFonts w:ascii="Garamond" w:hAnsi="Garamond" w:cs="Garamond" w:eastAsia="Garamond"/>
          <w:sz w:val="24"/>
          <w:szCs w:val="24"/>
          <w:spacing w:val="2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26" w:right="35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063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.20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27" w:right="22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ËNIE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92,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htetutës,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nr.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838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8.1998,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“Për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hqiptare”,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edhe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prop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met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379" w:lineRule="auto"/>
        <w:ind w:left="80" w:right="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imit,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inisë,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Kult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rë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42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hqiptar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hini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jrulla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lbona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302" w:right="97" w:firstLine="-134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0" w:after="0" w:line="268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3" w:equalWidth="0">
        <w:col w:w="3498" w:space="964"/>
        <w:col w:w="636" w:space="1323"/>
        <w:col w:w="315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dcterms:created xsi:type="dcterms:W3CDTF">2017-12-18T16:24:09Z</dcterms:created>
  <dcterms:modified xsi:type="dcterms:W3CDTF">2017-12-18T16:24:09Z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2017-11-08T00:00:00Z</vt:filetime>
  </property>
  <property fmtid="{D5CDD505-2E9C-101B-9397-08002B2CF9AE}" pid="3" name="LastSaved">
    <vt:filetime>2017-12-18T00:00:00Z</vt:filetime>
  </property>
</Properties>
</file>