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79" w:right="41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Shtetësja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Mimoza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Arapi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(Çela),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Gjykatës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Rrethit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Tiranë,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palljen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zhdukur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shtetasit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Petrit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Çela,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datëlindjes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.1935,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lindur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Krujë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banues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Tiranë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caktimin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Mimoza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Arapi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kujdestare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dministrimin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pasurisë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KËRKUESE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Mimoza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Arapi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(Çela)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2017-12-15T11:24:05Z</dcterms:created>
  <dcterms:modified xsi:type="dcterms:W3CDTF">2017-12-15T11:24:05Z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LastSaved">
    <vt:filetime>2017-12-15T00:00:00Z</vt:filetime>
  </property>
</Properties>
</file>