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9" w:right="41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Shtetasja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Enerjeta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Muça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ësor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Kavajë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zhdukur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Tefta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Kallaku,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caktim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kujdest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surisë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erjeta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Muça.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71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KËRKUESE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Enerjeta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ça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(1).docx</dc:title>
  <dcterms:created xsi:type="dcterms:W3CDTF">2017-12-15T13:27:09Z</dcterms:created>
  <dcterms:modified xsi:type="dcterms:W3CDTF">2017-12-15T13:27:09Z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